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356"/>
      </w:tblGrid>
      <w:tr w:rsidR="0071464B" w:rsidRPr="0021799F" w:rsidTr="008D4FDE">
        <w:trPr>
          <w:jc w:val="right"/>
        </w:trPr>
        <w:tc>
          <w:tcPr>
            <w:tcW w:w="2950" w:type="dxa"/>
          </w:tcPr>
          <w:tbl>
            <w:tblPr>
              <w:tblW w:w="4140" w:type="dxa"/>
              <w:jc w:val="right"/>
              <w:tblLook w:val="01E0" w:firstRow="1" w:lastRow="1" w:firstColumn="1" w:lastColumn="1" w:noHBand="0" w:noVBand="0"/>
            </w:tblPr>
            <w:tblGrid>
              <w:gridCol w:w="4140"/>
            </w:tblGrid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3B2CA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31B6">
                    <w:rPr>
                      <w:bCs/>
                      <w:sz w:val="20"/>
                      <w:szCs w:val="20"/>
                    </w:rPr>
                    <w:t>Załącznik Nr 1</w:t>
                  </w:r>
                </w:p>
              </w:tc>
            </w:tr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B377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31B6">
                    <w:rPr>
                      <w:bCs/>
                      <w:sz w:val="20"/>
                      <w:szCs w:val="20"/>
                    </w:rPr>
                    <w:t xml:space="preserve">do zarządzenia Nr </w:t>
                  </w:r>
                  <w:r w:rsidR="00B3775C" w:rsidRPr="00DD31B6">
                    <w:rPr>
                      <w:bCs/>
                      <w:sz w:val="20"/>
                      <w:szCs w:val="20"/>
                    </w:rPr>
                    <w:t>179/2024</w:t>
                  </w:r>
                </w:p>
              </w:tc>
            </w:tr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B377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31B6">
                    <w:rPr>
                      <w:bCs/>
                      <w:sz w:val="20"/>
                      <w:szCs w:val="20"/>
                    </w:rPr>
                    <w:t xml:space="preserve">Wójta Gminy </w:t>
                  </w:r>
                  <w:r w:rsidR="00B3775C" w:rsidRPr="00DD31B6">
                    <w:rPr>
                      <w:bCs/>
                      <w:sz w:val="20"/>
                      <w:szCs w:val="20"/>
                    </w:rPr>
                    <w:t>Damnica</w:t>
                  </w:r>
                </w:p>
              </w:tc>
            </w:tr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B3775C">
                  <w:pPr>
                    <w:jc w:val="center"/>
                    <w:rPr>
                      <w:rStyle w:val="Pogrubienie"/>
                      <w:b w:val="0"/>
                      <w:sz w:val="20"/>
                      <w:szCs w:val="20"/>
                    </w:rPr>
                  </w:pP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z dnia </w:t>
                  </w:r>
                  <w:r w:rsidR="00B3775C"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>30</w:t>
                  </w: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 </w:t>
                  </w:r>
                  <w:r w:rsidR="00B3775C"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>grudnia</w:t>
                  </w: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 202</w:t>
                  </w:r>
                  <w:r w:rsidR="00B3775C"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>4</w:t>
                  </w: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 roku</w:t>
                  </w:r>
                </w:p>
              </w:tc>
            </w:tr>
          </w:tbl>
          <w:p w:rsidR="0071464B" w:rsidRPr="0021799F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71464B" w:rsidRPr="0021799F" w:rsidTr="005A40E5">
        <w:trPr>
          <w:trHeight w:val="88"/>
          <w:jc w:val="right"/>
        </w:trPr>
        <w:tc>
          <w:tcPr>
            <w:tcW w:w="2950" w:type="dxa"/>
          </w:tcPr>
          <w:p w:rsidR="0071464B" w:rsidRPr="0021799F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71464B" w:rsidRPr="0021799F" w:rsidTr="008D4FDE">
        <w:trPr>
          <w:jc w:val="right"/>
        </w:trPr>
        <w:tc>
          <w:tcPr>
            <w:tcW w:w="2950" w:type="dxa"/>
          </w:tcPr>
          <w:p w:rsidR="0071464B" w:rsidRPr="0021799F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71464B" w:rsidRPr="0021799F" w:rsidTr="008D4FDE">
        <w:trPr>
          <w:jc w:val="right"/>
        </w:trPr>
        <w:tc>
          <w:tcPr>
            <w:tcW w:w="2950" w:type="dxa"/>
          </w:tcPr>
          <w:p w:rsidR="0071464B" w:rsidRPr="00795059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</w:tbl>
    <w:p w:rsidR="0071464B" w:rsidRDefault="0071464B" w:rsidP="0071464B">
      <w:pPr>
        <w:jc w:val="center"/>
        <w:rPr>
          <w:b/>
        </w:rPr>
      </w:pPr>
      <w:r>
        <w:rPr>
          <w:b/>
        </w:rPr>
        <w:t>PLAN F</w:t>
      </w:r>
      <w:r w:rsidR="004D1D93">
        <w:rPr>
          <w:b/>
        </w:rPr>
        <w:t>INANSOWY ZADAŃ</w:t>
      </w:r>
      <w:r w:rsidR="002832AF">
        <w:rPr>
          <w:b/>
        </w:rPr>
        <w:t xml:space="preserve"> Z ZAKRESU ADMINISTRACJI RZĄDOWEJ ORAZ INNYCH ZADAŃ </w:t>
      </w:r>
      <w:r w:rsidR="004D1D93">
        <w:rPr>
          <w:b/>
        </w:rPr>
        <w:t xml:space="preserve"> ZLECONYCH </w:t>
      </w:r>
      <w:r w:rsidR="002832AF">
        <w:rPr>
          <w:b/>
        </w:rPr>
        <w:t xml:space="preserve"> JEDNOSTCE SAMORZĄDU TERYTORIALNEGO ODRĘBNYMI USTAWAMI </w:t>
      </w:r>
      <w:r w:rsidR="004D1D93">
        <w:rPr>
          <w:b/>
        </w:rPr>
        <w:t>NA 20</w:t>
      </w:r>
      <w:r w:rsidR="00ED17E9">
        <w:rPr>
          <w:b/>
        </w:rPr>
        <w:t>2</w:t>
      </w:r>
      <w:r w:rsidR="00B3775C">
        <w:rPr>
          <w:b/>
        </w:rPr>
        <w:t>5</w:t>
      </w:r>
      <w:r w:rsidRPr="00363054">
        <w:rPr>
          <w:b/>
        </w:rPr>
        <w:t xml:space="preserve"> ROK</w:t>
      </w:r>
    </w:p>
    <w:p w:rsidR="006F2AA4" w:rsidRDefault="006F2AA4"/>
    <w:p w:rsidR="00ED17E9" w:rsidRPr="00AD43EB" w:rsidRDefault="0071464B">
      <w:pPr>
        <w:rPr>
          <w:b/>
        </w:rPr>
      </w:pPr>
      <w:r w:rsidRPr="00AD43EB">
        <w:rPr>
          <w:b/>
        </w:rPr>
        <w:t>DOCHODY</w:t>
      </w:r>
    </w:p>
    <w:p w:rsidR="00B3775C" w:rsidRDefault="00B3775C">
      <w:pPr>
        <w:rPr>
          <w:b/>
          <w:sz w:val="20"/>
          <w:szCs w:val="20"/>
        </w:rPr>
      </w:pPr>
    </w:p>
    <w:tbl>
      <w:tblPr>
        <w:tblW w:w="5000" w:type="pct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195"/>
        <w:gridCol w:w="1639"/>
        <w:gridCol w:w="1639"/>
        <w:gridCol w:w="5907"/>
        <w:gridCol w:w="2652"/>
      </w:tblGrid>
      <w:tr w:rsidR="00B3775C" w:rsidTr="00B3775C">
        <w:trPr>
          <w:trHeight w:hRule="exact" w:val="278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C36D56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§</w:t>
            </w: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9F73FF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Wyszcze</w:t>
            </w:r>
            <w:r w:rsidR="00B377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gólnienie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Plan na 2025 rok</w:t>
            </w:r>
          </w:p>
        </w:tc>
      </w:tr>
      <w:tr w:rsidR="00B3775C" w:rsidTr="009E2AC7">
        <w:trPr>
          <w:trHeight w:hRule="exact" w:val="245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750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117 373,00</w:t>
            </w:r>
          </w:p>
        </w:tc>
      </w:tr>
      <w:tr w:rsidR="00B3775C" w:rsidTr="009E2AC7">
        <w:trPr>
          <w:trHeight w:hRule="exact" w:val="245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75011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Urzędy wojewódzkie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117 373,00</w:t>
            </w:r>
          </w:p>
        </w:tc>
      </w:tr>
      <w:tr w:rsidR="00B3775C" w:rsidTr="009E2AC7">
        <w:trPr>
          <w:trHeight w:hRule="exact" w:val="808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117 373,00</w:t>
            </w:r>
          </w:p>
        </w:tc>
      </w:tr>
      <w:tr w:rsidR="00B3775C" w:rsidTr="009E2AC7">
        <w:trPr>
          <w:trHeight w:hRule="exact" w:val="674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751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1 600,00</w:t>
            </w:r>
          </w:p>
        </w:tc>
      </w:tr>
      <w:tr w:rsidR="00B3775C" w:rsidTr="009E2AC7">
        <w:trPr>
          <w:trHeight w:hRule="exact" w:val="436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75101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Urzędy naczelnych organów władzy państwowej, kontroli i ochrony prawa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1 600,00</w:t>
            </w:r>
          </w:p>
        </w:tc>
      </w:tr>
      <w:tr w:rsidR="00B3775C" w:rsidTr="009E2AC7">
        <w:trPr>
          <w:trHeight w:hRule="exact" w:val="808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1 600,00</w:t>
            </w:r>
          </w:p>
        </w:tc>
      </w:tr>
      <w:tr w:rsidR="00B3775C" w:rsidTr="009E2AC7">
        <w:trPr>
          <w:trHeight w:hRule="exact" w:val="245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113 812,00</w:t>
            </w:r>
          </w:p>
        </w:tc>
      </w:tr>
      <w:tr w:rsidR="00B3775C" w:rsidTr="009E2AC7">
        <w:trPr>
          <w:trHeight w:hRule="exact" w:val="245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85219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Ośrodki pomocy społecznej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21 400,00</w:t>
            </w:r>
          </w:p>
        </w:tc>
      </w:tr>
      <w:tr w:rsidR="00B3775C" w:rsidTr="009E2AC7">
        <w:trPr>
          <w:trHeight w:hRule="exact" w:val="808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21 400,00</w:t>
            </w:r>
          </w:p>
        </w:tc>
      </w:tr>
      <w:tr w:rsidR="00B3775C" w:rsidTr="009E2AC7">
        <w:trPr>
          <w:trHeight w:hRule="exact" w:val="245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85228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88 000,00</w:t>
            </w:r>
          </w:p>
        </w:tc>
      </w:tr>
      <w:tr w:rsidR="00B3775C" w:rsidTr="009E2AC7">
        <w:trPr>
          <w:trHeight w:hRule="exact" w:val="808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88 000,00</w:t>
            </w:r>
          </w:p>
        </w:tc>
      </w:tr>
      <w:tr w:rsidR="00B3775C" w:rsidTr="009E2AC7">
        <w:trPr>
          <w:trHeight w:hRule="exact" w:val="245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85295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4 412,00</w:t>
            </w:r>
          </w:p>
        </w:tc>
      </w:tr>
      <w:tr w:rsidR="00B3775C" w:rsidTr="009E2AC7">
        <w:trPr>
          <w:trHeight w:hRule="exact" w:val="951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4 412,00</w:t>
            </w:r>
          </w:p>
        </w:tc>
      </w:tr>
      <w:tr w:rsidR="00B3775C" w:rsidTr="009E2AC7">
        <w:trPr>
          <w:trHeight w:hRule="exact" w:val="245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855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Rodzina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2 670 200,00</w:t>
            </w:r>
          </w:p>
        </w:tc>
      </w:tr>
      <w:tr w:rsidR="00B3775C" w:rsidTr="009E2AC7">
        <w:trPr>
          <w:trHeight w:hRule="exact" w:val="622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85502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2 600 000,00</w:t>
            </w:r>
          </w:p>
        </w:tc>
      </w:tr>
      <w:tr w:rsidR="00B3775C" w:rsidTr="009E2AC7">
        <w:trPr>
          <w:trHeight w:hRule="exact" w:val="808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2 600 000,00</w:t>
            </w:r>
          </w:p>
        </w:tc>
      </w:tr>
      <w:tr w:rsidR="00B3775C" w:rsidTr="009E2AC7">
        <w:trPr>
          <w:trHeight w:hRule="exact" w:val="245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85503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Karta Dużej Rodziny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B3775C" w:rsidTr="009E2AC7">
        <w:trPr>
          <w:trHeight w:hRule="exact" w:val="808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B3775C" w:rsidTr="009E2AC7">
        <w:trPr>
          <w:trHeight w:hRule="exact" w:val="622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85513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70 000,00</w:t>
            </w:r>
          </w:p>
        </w:tc>
      </w:tr>
      <w:tr w:rsidR="00B3775C" w:rsidTr="009E2AC7">
        <w:trPr>
          <w:trHeight w:hRule="exact" w:val="808"/>
        </w:trPr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70 000,00</w:t>
            </w:r>
          </w:p>
        </w:tc>
      </w:tr>
      <w:tr w:rsidR="00B3775C" w:rsidTr="009E2AC7">
        <w:trPr>
          <w:trHeight w:hRule="exact" w:val="419"/>
        </w:trPr>
        <w:tc>
          <w:tcPr>
            <w:tcW w:w="405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9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3775C" w:rsidRPr="009F73FF" w:rsidRDefault="00B3775C" w:rsidP="009E2AC7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9F73FF">
              <w:rPr>
                <w:rFonts w:ascii="Arial" w:hAnsi="Arial" w:cs="Arial"/>
                <w:b/>
                <w:color w:val="000000"/>
                <w:sz w:val="16"/>
                <w:szCs w:val="16"/>
              </w:rPr>
              <w:t>2 902 985,00</w:t>
            </w:r>
          </w:p>
        </w:tc>
      </w:tr>
      <w:tr w:rsidR="00B3775C" w:rsidTr="00B3775C">
        <w:trPr>
          <w:trHeight w:hRule="exact" w:val="278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3775C" w:rsidRDefault="00B3775C" w:rsidP="00E33BB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B3775C" w:rsidRDefault="00B3775C">
      <w:pPr>
        <w:rPr>
          <w:b/>
          <w:sz w:val="20"/>
          <w:szCs w:val="20"/>
        </w:rPr>
      </w:pPr>
    </w:p>
    <w:p w:rsidR="00B3775C" w:rsidRDefault="00B3775C">
      <w:pPr>
        <w:rPr>
          <w:b/>
          <w:sz w:val="20"/>
          <w:szCs w:val="20"/>
        </w:rPr>
      </w:pPr>
    </w:p>
    <w:p w:rsidR="00B3775C" w:rsidRDefault="00B3775C">
      <w:pPr>
        <w:rPr>
          <w:b/>
          <w:sz w:val="20"/>
          <w:szCs w:val="20"/>
        </w:rPr>
      </w:pPr>
    </w:p>
    <w:p w:rsidR="00B3775C" w:rsidRDefault="00B3775C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71464B" w:rsidRPr="00AD43EB" w:rsidRDefault="0071464B">
      <w:pPr>
        <w:rPr>
          <w:b/>
        </w:rPr>
      </w:pPr>
      <w:r w:rsidRPr="00AD43EB">
        <w:rPr>
          <w:b/>
        </w:rPr>
        <w:lastRenderedPageBreak/>
        <w:t>WYDATKI</w:t>
      </w:r>
    </w:p>
    <w:p w:rsidR="00B3775C" w:rsidRPr="0071464B" w:rsidRDefault="00B3775C">
      <w:pPr>
        <w:rPr>
          <w:b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2"/>
        <w:gridCol w:w="1712"/>
        <w:gridCol w:w="1712"/>
        <w:gridCol w:w="4851"/>
        <w:gridCol w:w="1323"/>
        <w:gridCol w:w="2768"/>
      </w:tblGrid>
      <w:tr w:rsidR="00C36D56" w:rsidRPr="001D17FA" w:rsidTr="00C36D56">
        <w:trPr>
          <w:trHeight w:hRule="exact" w:val="333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C36D56" w:rsidRPr="001D17FA" w:rsidRDefault="00C36D56" w:rsidP="00E33BB9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1D17FA">
              <w:rPr>
                <w:rFonts w:ascii="Arial" w:hAnsi="Arial" w:cs="Arial"/>
                <w:b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C36D56" w:rsidRPr="001D17FA" w:rsidRDefault="00C36D56" w:rsidP="00E33BB9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1D17FA">
              <w:rPr>
                <w:rFonts w:ascii="Arial" w:hAnsi="Arial" w:cs="Arial"/>
                <w:b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C36D56" w:rsidRPr="001D17FA" w:rsidRDefault="00C36D56" w:rsidP="00E33BB9">
            <w:pPr>
              <w:spacing w:line="21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§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C36D56" w:rsidRPr="001D17FA" w:rsidRDefault="00C36D56" w:rsidP="00E33BB9">
            <w:pPr>
              <w:spacing w:line="21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Wyszczególnienie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C36D56" w:rsidRPr="001D17FA" w:rsidRDefault="00C36D56" w:rsidP="00E33BB9">
            <w:pPr>
              <w:spacing w:line="21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Plan na 2025 rok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b/>
                <w:color w:val="000000"/>
                <w:sz w:val="16"/>
                <w:szCs w:val="16"/>
              </w:rPr>
              <w:t>750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b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117 373,00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75011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Urzędy wojewódzkie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117 373,00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89 942,00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15 227,00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4120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2 204,00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5 000,00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5 000,00</w:t>
            </w:r>
          </w:p>
        </w:tc>
      </w:tr>
      <w:tr w:rsidR="00C36D56" w:rsidRPr="001D17FA" w:rsidTr="00356130">
        <w:trPr>
          <w:trHeight w:hRule="exact" w:val="436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b/>
                <w:color w:val="000000"/>
                <w:sz w:val="16"/>
                <w:szCs w:val="16"/>
              </w:rPr>
              <w:t>751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b/>
                <w:color w:val="000000"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b/>
                <w:color w:val="000000"/>
                <w:sz w:val="16"/>
                <w:szCs w:val="16"/>
              </w:rPr>
              <w:t>1 600,00</w:t>
            </w:r>
          </w:p>
        </w:tc>
      </w:tr>
      <w:tr w:rsidR="00C36D56" w:rsidRPr="001D17FA" w:rsidTr="00356130">
        <w:trPr>
          <w:trHeight w:hRule="exact" w:val="436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75101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Urzędy naczelnych organów władzy państwowej, kontroli i ochrony prawa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1 600,00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1 366,00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234,00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b/>
                <w:color w:val="000000"/>
                <w:sz w:val="16"/>
                <w:szCs w:val="16"/>
              </w:rPr>
              <w:t>852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b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b/>
                <w:color w:val="000000"/>
                <w:sz w:val="16"/>
                <w:szCs w:val="16"/>
              </w:rPr>
              <w:t>113 812,00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85219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Ośrodki pomocy społecznej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21 400,00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4170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21 400,00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85228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88 000,00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3020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Wydatki osobowe niezaliczone do wynagrodzeń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1 400,00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65 446,00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4040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Dodatkowe wynagrodzenie roczne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4 900,00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12 114,00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4120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1 723,00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4440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2 417,00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85295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4 412,00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4 412,00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b/>
                <w:color w:val="000000"/>
                <w:sz w:val="16"/>
                <w:szCs w:val="16"/>
              </w:rPr>
              <w:t>855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b/>
                <w:color w:val="000000"/>
                <w:sz w:val="16"/>
                <w:szCs w:val="16"/>
              </w:rPr>
              <w:t>Rodzina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b/>
                <w:color w:val="000000"/>
                <w:sz w:val="16"/>
                <w:szCs w:val="16"/>
              </w:rPr>
              <w:t>2 670 200,00</w:t>
            </w:r>
          </w:p>
        </w:tc>
      </w:tr>
      <w:tr w:rsidR="00C36D56" w:rsidRPr="001D17FA" w:rsidTr="00356130">
        <w:trPr>
          <w:trHeight w:hRule="exact" w:val="622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85502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2 600 000,00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3110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Świadczenia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2 162 000,00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36 000,00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4040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Dodatkowe wynagrodzenie roczne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3 000,00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366 716,00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4120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956,00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6 730,00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17 681,00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4360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3 000,00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4430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Różne opłaty i składki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4440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2 417,00</w:t>
            </w:r>
          </w:p>
        </w:tc>
      </w:tr>
      <w:tr w:rsidR="00C36D56" w:rsidRPr="001D17FA" w:rsidTr="00356130">
        <w:trPr>
          <w:trHeight w:hRule="exact" w:val="436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4700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Szkolenia pracowników niebędących członkami korpusu służby cywilnej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1 000,00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85503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Karta Dużej Rodziny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C36D56" w:rsidRPr="001D17FA" w:rsidTr="00356130">
        <w:trPr>
          <w:trHeight w:hRule="exact" w:val="622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85513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70 000,00</w:t>
            </w:r>
          </w:p>
        </w:tc>
      </w:tr>
      <w:tr w:rsidR="00C36D56" w:rsidRPr="001D17FA" w:rsidTr="00356130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4130</w:t>
            </w:r>
          </w:p>
        </w:tc>
        <w:tc>
          <w:tcPr>
            <w:tcW w:w="21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Składki na ubezpieczenie zdrowotne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356130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color w:val="000000"/>
                <w:sz w:val="16"/>
                <w:szCs w:val="16"/>
              </w:rPr>
              <w:t>70 000,00</w:t>
            </w:r>
          </w:p>
        </w:tc>
      </w:tr>
      <w:tr w:rsidR="00C36D56" w:rsidRPr="001D17FA" w:rsidTr="00356130">
        <w:trPr>
          <w:trHeight w:hRule="exact" w:val="376"/>
        </w:trPr>
        <w:tc>
          <w:tcPr>
            <w:tcW w:w="4017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1D17FA">
              <w:rPr>
                <w:rFonts w:ascii="Arial" w:hAnsi="Arial" w:cs="Arial"/>
                <w:b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36D56" w:rsidRPr="00C36D56" w:rsidRDefault="00C36D56" w:rsidP="00356130">
            <w:pPr>
              <w:spacing w:line="195" w:lineRule="auto"/>
              <w:jc w:val="right"/>
              <w:rPr>
                <w:b/>
                <w:sz w:val="16"/>
                <w:szCs w:val="16"/>
              </w:rPr>
            </w:pPr>
            <w:r w:rsidRPr="00C36D56">
              <w:rPr>
                <w:rFonts w:ascii="Arial" w:hAnsi="Arial" w:cs="Arial"/>
                <w:b/>
                <w:color w:val="000000"/>
                <w:sz w:val="16"/>
                <w:szCs w:val="16"/>
              </w:rPr>
              <w:t>2 902 985,00</w:t>
            </w:r>
          </w:p>
        </w:tc>
      </w:tr>
      <w:tr w:rsidR="00C36D56" w:rsidRPr="001D17FA" w:rsidTr="00C36D56">
        <w:trPr>
          <w:trHeight w:hRule="exact" w:val="1800"/>
        </w:trPr>
        <w:tc>
          <w:tcPr>
            <w:tcW w:w="608" w:type="pct"/>
          </w:tcPr>
          <w:p w:rsidR="00C36D56" w:rsidRPr="001D17FA" w:rsidRDefault="00C36D56" w:rsidP="00E33BB9"/>
        </w:tc>
        <w:tc>
          <w:tcPr>
            <w:tcW w:w="608" w:type="pct"/>
          </w:tcPr>
          <w:p w:rsidR="00C36D56" w:rsidRPr="001D17FA" w:rsidRDefault="00C36D56" w:rsidP="00E33BB9"/>
        </w:tc>
        <w:tc>
          <w:tcPr>
            <w:tcW w:w="608" w:type="pct"/>
          </w:tcPr>
          <w:p w:rsidR="00C36D56" w:rsidRPr="001D17FA" w:rsidRDefault="00C36D56" w:rsidP="00E33BB9"/>
        </w:tc>
        <w:tc>
          <w:tcPr>
            <w:tcW w:w="1723" w:type="pct"/>
          </w:tcPr>
          <w:p w:rsidR="00C36D56" w:rsidRPr="001D17FA" w:rsidRDefault="00C36D56" w:rsidP="00E33BB9"/>
        </w:tc>
        <w:tc>
          <w:tcPr>
            <w:tcW w:w="469" w:type="pct"/>
          </w:tcPr>
          <w:p w:rsidR="00C36D56" w:rsidRPr="001D17FA" w:rsidRDefault="00C36D56" w:rsidP="00E33BB9"/>
        </w:tc>
        <w:tc>
          <w:tcPr>
            <w:tcW w:w="983" w:type="pct"/>
          </w:tcPr>
          <w:p w:rsidR="00C36D56" w:rsidRPr="001D17FA" w:rsidRDefault="00C36D56" w:rsidP="00E33BB9">
            <w:bookmarkStart w:id="0" w:name="_GoBack"/>
            <w:bookmarkEnd w:id="0"/>
          </w:p>
        </w:tc>
      </w:tr>
      <w:tr w:rsidR="00C36D56" w:rsidRPr="001D17FA" w:rsidTr="00C36D56">
        <w:trPr>
          <w:trHeight w:hRule="exact" w:val="277"/>
        </w:trPr>
        <w:tc>
          <w:tcPr>
            <w:tcW w:w="608" w:type="pct"/>
          </w:tcPr>
          <w:p w:rsidR="00C36D56" w:rsidRPr="001D17FA" w:rsidRDefault="00C36D56" w:rsidP="00E33BB9"/>
        </w:tc>
        <w:tc>
          <w:tcPr>
            <w:tcW w:w="608" w:type="pct"/>
          </w:tcPr>
          <w:p w:rsidR="00C36D56" w:rsidRPr="001D17FA" w:rsidRDefault="00C36D56" w:rsidP="00E33BB9"/>
        </w:tc>
        <w:tc>
          <w:tcPr>
            <w:tcW w:w="608" w:type="pct"/>
          </w:tcPr>
          <w:p w:rsidR="00C36D56" w:rsidRPr="001D17FA" w:rsidRDefault="00C36D56" w:rsidP="00E33BB9"/>
        </w:tc>
        <w:tc>
          <w:tcPr>
            <w:tcW w:w="1723" w:type="pct"/>
          </w:tcPr>
          <w:p w:rsidR="00C36D56" w:rsidRPr="001D17FA" w:rsidRDefault="00C36D56" w:rsidP="00E33BB9"/>
        </w:tc>
        <w:tc>
          <w:tcPr>
            <w:tcW w:w="1452" w:type="pct"/>
            <w:gridSpan w:val="2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:rsidR="00C36D56" w:rsidRPr="001D17FA" w:rsidRDefault="00C36D56" w:rsidP="00E33BB9">
            <w:pPr>
              <w:jc w:val="right"/>
              <w:rPr>
                <w:sz w:val="20"/>
                <w:szCs w:val="20"/>
              </w:rPr>
            </w:pPr>
          </w:p>
        </w:tc>
      </w:tr>
    </w:tbl>
    <w:p w:rsidR="0071464B" w:rsidRDefault="0071464B" w:rsidP="00295690"/>
    <w:sectPr w:rsidR="0071464B" w:rsidSect="00295690">
      <w:pgSz w:w="16838" w:h="11906" w:orient="landscape"/>
      <w:pgMar w:top="1077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26B" w:rsidRDefault="0060126B">
      <w:r>
        <w:separator/>
      </w:r>
    </w:p>
  </w:endnote>
  <w:endnote w:type="continuationSeparator" w:id="0">
    <w:p w:rsidR="0060126B" w:rsidRDefault="00601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26B" w:rsidRDefault="0060126B">
      <w:r>
        <w:separator/>
      </w:r>
    </w:p>
  </w:footnote>
  <w:footnote w:type="continuationSeparator" w:id="0">
    <w:p w:rsidR="0060126B" w:rsidRDefault="00601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5A3A"/>
    <w:rsid w:val="000053E8"/>
    <w:rsid w:val="000439A6"/>
    <w:rsid w:val="00071E2E"/>
    <w:rsid w:val="00091990"/>
    <w:rsid w:val="000A553D"/>
    <w:rsid w:val="000B6B63"/>
    <w:rsid w:val="000C734E"/>
    <w:rsid w:val="0015675B"/>
    <w:rsid w:val="001828B0"/>
    <w:rsid w:val="0021751B"/>
    <w:rsid w:val="00217F16"/>
    <w:rsid w:val="0022628E"/>
    <w:rsid w:val="00235F7F"/>
    <w:rsid w:val="00272965"/>
    <w:rsid w:val="002832AF"/>
    <w:rsid w:val="00295690"/>
    <w:rsid w:val="00356130"/>
    <w:rsid w:val="00364DF4"/>
    <w:rsid w:val="003B2CA7"/>
    <w:rsid w:val="003E169F"/>
    <w:rsid w:val="004106EB"/>
    <w:rsid w:val="004230F6"/>
    <w:rsid w:val="00473937"/>
    <w:rsid w:val="0048659F"/>
    <w:rsid w:val="00493EDF"/>
    <w:rsid w:val="004D1D93"/>
    <w:rsid w:val="004D3497"/>
    <w:rsid w:val="004D4701"/>
    <w:rsid w:val="0052270C"/>
    <w:rsid w:val="00524500"/>
    <w:rsid w:val="005A40E5"/>
    <w:rsid w:val="0060126B"/>
    <w:rsid w:val="00615475"/>
    <w:rsid w:val="00624C5C"/>
    <w:rsid w:val="00657D95"/>
    <w:rsid w:val="00683D65"/>
    <w:rsid w:val="00690805"/>
    <w:rsid w:val="006E32F3"/>
    <w:rsid w:val="006F2AA4"/>
    <w:rsid w:val="006F5C58"/>
    <w:rsid w:val="007072A3"/>
    <w:rsid w:val="0071464B"/>
    <w:rsid w:val="00762FEC"/>
    <w:rsid w:val="0079020E"/>
    <w:rsid w:val="007C21FC"/>
    <w:rsid w:val="007D0632"/>
    <w:rsid w:val="00822BAE"/>
    <w:rsid w:val="00844221"/>
    <w:rsid w:val="008471DB"/>
    <w:rsid w:val="0089748B"/>
    <w:rsid w:val="00981213"/>
    <w:rsid w:val="009A0906"/>
    <w:rsid w:val="009B719C"/>
    <w:rsid w:val="009D5F6B"/>
    <w:rsid w:val="009E2AC7"/>
    <w:rsid w:val="009F73FF"/>
    <w:rsid w:val="00A063D9"/>
    <w:rsid w:val="00A54990"/>
    <w:rsid w:val="00A6020C"/>
    <w:rsid w:val="00AD43EB"/>
    <w:rsid w:val="00AE7D73"/>
    <w:rsid w:val="00B01A62"/>
    <w:rsid w:val="00B0583D"/>
    <w:rsid w:val="00B320E8"/>
    <w:rsid w:val="00B3775C"/>
    <w:rsid w:val="00B67FB1"/>
    <w:rsid w:val="00B90A7D"/>
    <w:rsid w:val="00C36D56"/>
    <w:rsid w:val="00C5617C"/>
    <w:rsid w:val="00C61A73"/>
    <w:rsid w:val="00C65A3A"/>
    <w:rsid w:val="00C85E7F"/>
    <w:rsid w:val="00CC0AE7"/>
    <w:rsid w:val="00CE282F"/>
    <w:rsid w:val="00D57A1D"/>
    <w:rsid w:val="00DD31B6"/>
    <w:rsid w:val="00DE5DE2"/>
    <w:rsid w:val="00DF0164"/>
    <w:rsid w:val="00E56AA5"/>
    <w:rsid w:val="00E831C7"/>
    <w:rsid w:val="00EC3F83"/>
    <w:rsid w:val="00ED17E9"/>
    <w:rsid w:val="00F22DC9"/>
    <w:rsid w:val="00F405CE"/>
    <w:rsid w:val="00F67BB7"/>
    <w:rsid w:val="00FB3966"/>
    <w:rsid w:val="00FE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A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Wspczesny">
    <w:name w:val="Table Contemporary"/>
    <w:basedOn w:val="Standardowy"/>
    <w:rsid w:val="007D0632"/>
    <w:rPr>
      <w:sz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agwek">
    <w:name w:val="header"/>
    <w:basedOn w:val="Normalny"/>
    <w:rsid w:val="00762F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2FEC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qFormat/>
    <w:rsid w:val="003B2C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ytkownik\Desktop\ela_le&#347;niewska-ga&#322;a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ela_leśniewska-gałat</Template>
  <TotalTime>75</TotalTime>
  <Pages>4</Pages>
  <Words>764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UGU</Company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skarbnik </cp:lastModifiedBy>
  <cp:revision>27</cp:revision>
  <dcterms:created xsi:type="dcterms:W3CDTF">2015-11-05T14:06:00Z</dcterms:created>
  <dcterms:modified xsi:type="dcterms:W3CDTF">2025-01-03T08:41:00Z</dcterms:modified>
</cp:coreProperties>
</file>