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356"/>
      </w:tblGrid>
      <w:tr w:rsidR="0071464B" w:rsidRPr="0021799F" w:rsidTr="008D4FDE">
        <w:trPr>
          <w:jc w:val="right"/>
        </w:trPr>
        <w:tc>
          <w:tcPr>
            <w:tcW w:w="2950" w:type="dxa"/>
          </w:tcPr>
          <w:tbl>
            <w:tblPr>
              <w:tblW w:w="4140" w:type="dxa"/>
              <w:jc w:val="right"/>
              <w:tblLook w:val="01E0" w:firstRow="1" w:lastRow="1" w:firstColumn="1" w:lastColumn="1" w:noHBand="0" w:noVBand="0"/>
            </w:tblPr>
            <w:tblGrid>
              <w:gridCol w:w="4140"/>
            </w:tblGrid>
            <w:tr w:rsidR="003B2CA7" w:rsidRPr="00DD31B6" w:rsidTr="003B2CA7">
              <w:trPr>
                <w:jc w:val="right"/>
              </w:trPr>
              <w:tc>
                <w:tcPr>
                  <w:tcW w:w="4140" w:type="dxa"/>
                  <w:hideMark/>
                </w:tcPr>
                <w:p w:rsidR="003B2CA7" w:rsidRPr="00DD31B6" w:rsidRDefault="003B2CA7" w:rsidP="003B2CA7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31B6">
                    <w:rPr>
                      <w:bCs/>
                      <w:sz w:val="20"/>
                      <w:szCs w:val="20"/>
                    </w:rPr>
                    <w:t>Załącznik Nr 1</w:t>
                  </w:r>
                </w:p>
              </w:tc>
            </w:tr>
            <w:tr w:rsidR="003B2CA7" w:rsidRPr="00DD31B6" w:rsidTr="003B2CA7">
              <w:trPr>
                <w:jc w:val="right"/>
              </w:trPr>
              <w:tc>
                <w:tcPr>
                  <w:tcW w:w="4140" w:type="dxa"/>
                  <w:hideMark/>
                </w:tcPr>
                <w:p w:rsidR="003B2CA7" w:rsidRPr="00DD31B6" w:rsidRDefault="003B2CA7" w:rsidP="00D1250F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31B6">
                    <w:rPr>
                      <w:bCs/>
                      <w:sz w:val="20"/>
                      <w:szCs w:val="20"/>
                    </w:rPr>
                    <w:t xml:space="preserve">do zarządzenia Nr </w:t>
                  </w:r>
                  <w:r w:rsidR="00D1250F">
                    <w:rPr>
                      <w:bCs/>
                      <w:sz w:val="20"/>
                      <w:szCs w:val="20"/>
                    </w:rPr>
                    <w:t>22</w:t>
                  </w:r>
                  <w:r w:rsidR="00B3775C" w:rsidRPr="00DD31B6">
                    <w:rPr>
                      <w:bCs/>
                      <w:sz w:val="20"/>
                      <w:szCs w:val="20"/>
                    </w:rPr>
                    <w:t>/202</w:t>
                  </w:r>
                  <w:r w:rsidR="00D1250F">
                    <w:rPr>
                      <w:bCs/>
                      <w:sz w:val="20"/>
                      <w:szCs w:val="20"/>
                    </w:rPr>
                    <w:t>5</w:t>
                  </w:r>
                </w:p>
              </w:tc>
            </w:tr>
            <w:tr w:rsidR="003B2CA7" w:rsidRPr="00DD31B6" w:rsidTr="003B2CA7">
              <w:trPr>
                <w:jc w:val="right"/>
              </w:trPr>
              <w:tc>
                <w:tcPr>
                  <w:tcW w:w="4140" w:type="dxa"/>
                  <w:hideMark/>
                </w:tcPr>
                <w:p w:rsidR="003B2CA7" w:rsidRPr="00DD31B6" w:rsidRDefault="003B2CA7" w:rsidP="00B377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31B6">
                    <w:rPr>
                      <w:bCs/>
                      <w:sz w:val="20"/>
                      <w:szCs w:val="20"/>
                    </w:rPr>
                    <w:t xml:space="preserve">Wójta Gminy </w:t>
                  </w:r>
                  <w:r w:rsidR="00B3775C" w:rsidRPr="00DD31B6">
                    <w:rPr>
                      <w:bCs/>
                      <w:sz w:val="20"/>
                      <w:szCs w:val="20"/>
                    </w:rPr>
                    <w:t>Damnica</w:t>
                  </w:r>
                </w:p>
              </w:tc>
            </w:tr>
            <w:tr w:rsidR="003B2CA7" w:rsidRPr="00DD31B6" w:rsidTr="003B2CA7">
              <w:trPr>
                <w:jc w:val="right"/>
              </w:trPr>
              <w:tc>
                <w:tcPr>
                  <w:tcW w:w="4140" w:type="dxa"/>
                  <w:hideMark/>
                </w:tcPr>
                <w:p w:rsidR="003B2CA7" w:rsidRPr="00DD31B6" w:rsidRDefault="003B2CA7" w:rsidP="00D1250F">
                  <w:pPr>
                    <w:jc w:val="center"/>
                    <w:rPr>
                      <w:rStyle w:val="Pogrubienie"/>
                      <w:b w:val="0"/>
                      <w:sz w:val="20"/>
                      <w:szCs w:val="20"/>
                    </w:rPr>
                  </w:pPr>
                  <w:r w:rsidRPr="00DD31B6">
                    <w:rPr>
                      <w:rStyle w:val="Pogrubienie"/>
                      <w:b w:val="0"/>
                      <w:sz w:val="20"/>
                      <w:szCs w:val="20"/>
                    </w:rPr>
                    <w:t xml:space="preserve">z dnia </w:t>
                  </w:r>
                  <w:r w:rsidR="00D1250F">
                    <w:rPr>
                      <w:rStyle w:val="Pogrubienie"/>
                      <w:b w:val="0"/>
                      <w:sz w:val="20"/>
                      <w:szCs w:val="20"/>
                    </w:rPr>
                    <w:t>17</w:t>
                  </w:r>
                  <w:r w:rsidRPr="00DD31B6">
                    <w:rPr>
                      <w:rStyle w:val="Pogrubienie"/>
                      <w:b w:val="0"/>
                      <w:sz w:val="20"/>
                      <w:szCs w:val="20"/>
                    </w:rPr>
                    <w:t xml:space="preserve"> </w:t>
                  </w:r>
                  <w:r w:rsidR="00D1250F">
                    <w:rPr>
                      <w:rStyle w:val="Pogrubienie"/>
                      <w:b w:val="0"/>
                      <w:sz w:val="20"/>
                      <w:szCs w:val="20"/>
                    </w:rPr>
                    <w:t>lutego</w:t>
                  </w:r>
                  <w:r w:rsidRPr="00DD31B6">
                    <w:rPr>
                      <w:rStyle w:val="Pogrubienie"/>
                      <w:b w:val="0"/>
                      <w:sz w:val="20"/>
                      <w:szCs w:val="20"/>
                    </w:rPr>
                    <w:t xml:space="preserve"> 202</w:t>
                  </w:r>
                  <w:r w:rsidR="00D1250F">
                    <w:rPr>
                      <w:rStyle w:val="Pogrubienie"/>
                      <w:b w:val="0"/>
                      <w:sz w:val="20"/>
                      <w:szCs w:val="20"/>
                    </w:rPr>
                    <w:t>5</w:t>
                  </w:r>
                  <w:r w:rsidRPr="00DD31B6">
                    <w:rPr>
                      <w:rStyle w:val="Pogrubienie"/>
                      <w:b w:val="0"/>
                      <w:sz w:val="20"/>
                      <w:szCs w:val="20"/>
                    </w:rPr>
                    <w:t xml:space="preserve"> roku</w:t>
                  </w:r>
                </w:p>
              </w:tc>
            </w:tr>
          </w:tbl>
          <w:p w:rsidR="0071464B" w:rsidRPr="0021799F" w:rsidRDefault="0071464B" w:rsidP="008D4FDE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71464B" w:rsidRPr="0021799F" w:rsidTr="005A40E5">
        <w:trPr>
          <w:trHeight w:val="88"/>
          <w:jc w:val="right"/>
        </w:trPr>
        <w:tc>
          <w:tcPr>
            <w:tcW w:w="2950" w:type="dxa"/>
          </w:tcPr>
          <w:p w:rsidR="0071464B" w:rsidRPr="0021799F" w:rsidRDefault="0071464B" w:rsidP="008D4FDE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71464B" w:rsidRPr="0021799F" w:rsidTr="008D4FDE">
        <w:trPr>
          <w:jc w:val="right"/>
        </w:trPr>
        <w:tc>
          <w:tcPr>
            <w:tcW w:w="2950" w:type="dxa"/>
          </w:tcPr>
          <w:p w:rsidR="0071464B" w:rsidRPr="0021799F" w:rsidRDefault="0071464B" w:rsidP="008D4FDE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71464B" w:rsidRPr="0021799F" w:rsidTr="008D4FDE">
        <w:trPr>
          <w:jc w:val="right"/>
        </w:trPr>
        <w:tc>
          <w:tcPr>
            <w:tcW w:w="2950" w:type="dxa"/>
          </w:tcPr>
          <w:p w:rsidR="0071464B" w:rsidRPr="00795059" w:rsidRDefault="0071464B" w:rsidP="008D4FDE">
            <w:pPr>
              <w:jc w:val="center"/>
              <w:rPr>
                <w:bCs/>
                <w:sz w:val="16"/>
                <w:szCs w:val="16"/>
              </w:rPr>
            </w:pPr>
          </w:p>
        </w:tc>
      </w:tr>
    </w:tbl>
    <w:p w:rsidR="0071464B" w:rsidRDefault="0071464B" w:rsidP="0071464B">
      <w:pPr>
        <w:jc w:val="center"/>
        <w:rPr>
          <w:b/>
        </w:rPr>
      </w:pPr>
      <w:r>
        <w:rPr>
          <w:b/>
        </w:rPr>
        <w:t>PLAN F</w:t>
      </w:r>
      <w:r w:rsidR="004D1D93">
        <w:rPr>
          <w:b/>
        </w:rPr>
        <w:t>INANSOWY ZADAŃ</w:t>
      </w:r>
      <w:r w:rsidR="002832AF">
        <w:rPr>
          <w:b/>
        </w:rPr>
        <w:t xml:space="preserve"> Z ZAKRESU ADMINISTRACJI RZĄDOWEJ ORAZ INNYCH ZADAŃ </w:t>
      </w:r>
      <w:r w:rsidR="004D1D93">
        <w:rPr>
          <w:b/>
        </w:rPr>
        <w:t xml:space="preserve"> ZLECONYCH </w:t>
      </w:r>
      <w:r w:rsidR="002832AF">
        <w:rPr>
          <w:b/>
        </w:rPr>
        <w:t xml:space="preserve"> JEDNOSTCE SAMORZĄDU TERYTORIALNEGO ODRĘBNYMI USTAWAMI </w:t>
      </w:r>
      <w:r w:rsidR="004D1D93">
        <w:rPr>
          <w:b/>
        </w:rPr>
        <w:t>NA 20</w:t>
      </w:r>
      <w:r w:rsidR="00ED17E9">
        <w:rPr>
          <w:b/>
        </w:rPr>
        <w:t>2</w:t>
      </w:r>
      <w:r w:rsidR="00B3775C">
        <w:rPr>
          <w:b/>
        </w:rPr>
        <w:t>5</w:t>
      </w:r>
      <w:r w:rsidRPr="00363054">
        <w:rPr>
          <w:b/>
        </w:rPr>
        <w:t xml:space="preserve"> ROK</w:t>
      </w:r>
    </w:p>
    <w:p w:rsidR="006F2AA4" w:rsidRDefault="006F2AA4"/>
    <w:p w:rsidR="00ED17E9" w:rsidRPr="00AD43EB" w:rsidRDefault="0071464B">
      <w:pPr>
        <w:rPr>
          <w:b/>
        </w:rPr>
      </w:pPr>
      <w:r w:rsidRPr="00AD43EB">
        <w:rPr>
          <w:b/>
        </w:rPr>
        <w:t>DOCHODY</w:t>
      </w:r>
    </w:p>
    <w:p w:rsidR="00B3775C" w:rsidRDefault="00B3775C">
      <w:pPr>
        <w:rPr>
          <w:b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1"/>
        <w:gridCol w:w="1712"/>
        <w:gridCol w:w="1712"/>
        <w:gridCol w:w="4967"/>
        <w:gridCol w:w="1208"/>
        <w:gridCol w:w="2768"/>
      </w:tblGrid>
      <w:tr w:rsidR="00023688" w:rsidRPr="003B4088" w:rsidTr="00023688">
        <w:trPr>
          <w:trHeight w:hRule="exact" w:val="277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210" w:lineRule="auto"/>
              <w:jc w:val="center"/>
              <w:rPr>
                <w:sz w:val="18"/>
                <w:szCs w:val="18"/>
              </w:rPr>
            </w:pPr>
            <w:r w:rsidRPr="003B4088">
              <w:rPr>
                <w:rFonts w:ascii="Arial" w:hAnsi="Arial" w:cs="Arial"/>
                <w:b/>
                <w:color w:val="000000"/>
                <w:sz w:val="18"/>
                <w:szCs w:val="18"/>
              </w:rPr>
              <w:t>Dział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210" w:lineRule="auto"/>
              <w:jc w:val="center"/>
              <w:rPr>
                <w:sz w:val="18"/>
                <w:szCs w:val="18"/>
              </w:rPr>
            </w:pPr>
            <w:r w:rsidRPr="003B4088">
              <w:rPr>
                <w:rFonts w:ascii="Arial" w:hAnsi="Arial" w:cs="Arial"/>
                <w:b/>
                <w:color w:val="000000"/>
                <w:sz w:val="18"/>
                <w:szCs w:val="18"/>
              </w:rPr>
              <w:t>Rozdział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210" w:lineRule="auto"/>
              <w:jc w:val="center"/>
              <w:rPr>
                <w:sz w:val="18"/>
                <w:szCs w:val="18"/>
              </w:rPr>
            </w:pPr>
            <w:r w:rsidRPr="003B4088">
              <w:rPr>
                <w:rFonts w:ascii="Arial" w:hAnsi="Arial" w:cs="Arial"/>
                <w:b/>
                <w:color w:val="000000"/>
                <w:sz w:val="18"/>
                <w:szCs w:val="18"/>
              </w:rPr>
              <w:t>Paragraf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210" w:lineRule="auto"/>
              <w:jc w:val="center"/>
              <w:rPr>
                <w:sz w:val="18"/>
                <w:szCs w:val="18"/>
              </w:rPr>
            </w:pPr>
            <w:r w:rsidRPr="003B4088">
              <w:rPr>
                <w:rFonts w:ascii="Arial" w:hAnsi="Arial" w:cs="Arial"/>
                <w:b/>
                <w:color w:val="000000"/>
                <w:sz w:val="18"/>
                <w:szCs w:val="18"/>
              </w:rPr>
              <w:t>Treść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210" w:lineRule="auto"/>
              <w:jc w:val="center"/>
              <w:rPr>
                <w:sz w:val="18"/>
                <w:szCs w:val="18"/>
              </w:rPr>
            </w:pPr>
            <w:r w:rsidRPr="003B4088">
              <w:rPr>
                <w:rFonts w:ascii="Arial" w:hAnsi="Arial" w:cs="Arial"/>
                <w:b/>
                <w:color w:val="000000"/>
                <w:sz w:val="18"/>
                <w:szCs w:val="18"/>
              </w:rPr>
              <w:t>Wartość</w:t>
            </w:r>
          </w:p>
        </w:tc>
      </w:tr>
      <w:tr w:rsidR="00023688" w:rsidRPr="003B4088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b/>
                <w:color w:val="000000"/>
                <w:sz w:val="16"/>
                <w:szCs w:val="16"/>
              </w:rPr>
              <w:t>750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b/>
                <w:color w:val="000000"/>
                <w:sz w:val="16"/>
                <w:szCs w:val="16"/>
              </w:rPr>
              <w:t>Administracja publiczna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b/>
                <w:color w:val="000000"/>
                <w:sz w:val="16"/>
                <w:szCs w:val="16"/>
              </w:rPr>
              <w:t>117 787,00</w:t>
            </w:r>
          </w:p>
        </w:tc>
      </w:tr>
      <w:tr w:rsidR="00023688" w:rsidRPr="003B4088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75011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Urzędy wojewódzkie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117 787,00</w:t>
            </w:r>
          </w:p>
        </w:tc>
      </w:tr>
      <w:tr w:rsidR="00023688" w:rsidRPr="003B4088" w:rsidTr="00023688">
        <w:trPr>
          <w:trHeight w:hRule="exact" w:val="808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117 787,00</w:t>
            </w:r>
          </w:p>
        </w:tc>
      </w:tr>
      <w:tr w:rsidR="00023688" w:rsidRPr="003B4088" w:rsidTr="00023688">
        <w:trPr>
          <w:trHeight w:hRule="exact" w:val="436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b/>
                <w:color w:val="000000"/>
                <w:sz w:val="16"/>
                <w:szCs w:val="16"/>
              </w:rPr>
              <w:t>751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b/>
                <w:color w:val="000000"/>
                <w:sz w:val="16"/>
                <w:szCs w:val="16"/>
              </w:rPr>
              <w:t>Urzędy naczelnych organów władzy państwowej, kontroli i ochrony prawa oraz sądownictwa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b/>
                <w:color w:val="000000"/>
                <w:sz w:val="16"/>
                <w:szCs w:val="16"/>
              </w:rPr>
              <w:t>1 600,00</w:t>
            </w:r>
          </w:p>
        </w:tc>
      </w:tr>
      <w:tr w:rsidR="00023688" w:rsidRPr="003B4088" w:rsidTr="00023688">
        <w:trPr>
          <w:trHeight w:hRule="exact" w:val="436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75101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Urzędy naczelnych organów władzy państwowej, kontroli i ochrony prawa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1 600,00</w:t>
            </w:r>
          </w:p>
        </w:tc>
      </w:tr>
      <w:tr w:rsidR="00023688" w:rsidRPr="003B4088" w:rsidTr="00023688">
        <w:trPr>
          <w:trHeight w:hRule="exact" w:val="808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1 600,00</w:t>
            </w:r>
          </w:p>
        </w:tc>
      </w:tr>
      <w:tr w:rsidR="00023688" w:rsidRPr="003B4088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b/>
                <w:color w:val="000000"/>
                <w:sz w:val="16"/>
                <w:szCs w:val="16"/>
              </w:rPr>
              <w:t>852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b/>
                <w:color w:val="000000"/>
                <w:sz w:val="16"/>
                <w:szCs w:val="16"/>
              </w:rPr>
              <w:t>Pomoc społeczna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b/>
                <w:color w:val="000000"/>
                <w:sz w:val="16"/>
                <w:szCs w:val="16"/>
              </w:rPr>
              <w:t>126 696,00</w:t>
            </w:r>
          </w:p>
        </w:tc>
      </w:tr>
      <w:tr w:rsidR="00023688" w:rsidRPr="003B4088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85219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Ośrodki pomocy społecznej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21 400,00</w:t>
            </w:r>
          </w:p>
        </w:tc>
      </w:tr>
      <w:tr w:rsidR="00023688" w:rsidRPr="003B4088" w:rsidTr="00023688">
        <w:trPr>
          <w:trHeight w:hRule="exact" w:val="808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21 400,00</w:t>
            </w:r>
          </w:p>
        </w:tc>
      </w:tr>
      <w:tr w:rsidR="00023688" w:rsidRPr="003B4088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85228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Usługi opiekuńcze i specjalistyczne usługi opiekuńcze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100 000,00</w:t>
            </w:r>
          </w:p>
        </w:tc>
      </w:tr>
      <w:tr w:rsidR="00023688" w:rsidRPr="003B4088" w:rsidTr="00023688">
        <w:trPr>
          <w:trHeight w:hRule="exact" w:val="808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100 000,00</w:t>
            </w:r>
          </w:p>
        </w:tc>
      </w:tr>
      <w:tr w:rsidR="00023688" w:rsidRPr="003B4088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85295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5 296,00</w:t>
            </w:r>
          </w:p>
        </w:tc>
      </w:tr>
      <w:tr w:rsidR="00023688" w:rsidRPr="003B4088" w:rsidTr="00023688">
        <w:trPr>
          <w:trHeight w:hRule="exact" w:val="808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5 296,00</w:t>
            </w:r>
          </w:p>
        </w:tc>
      </w:tr>
      <w:tr w:rsidR="00023688" w:rsidRPr="003B4088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b/>
                <w:color w:val="000000"/>
                <w:sz w:val="16"/>
                <w:szCs w:val="16"/>
              </w:rPr>
              <w:lastRenderedPageBreak/>
              <w:t>855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b/>
                <w:color w:val="000000"/>
                <w:sz w:val="16"/>
                <w:szCs w:val="16"/>
              </w:rPr>
              <w:t>Rodzina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b/>
                <w:color w:val="000000"/>
                <w:sz w:val="16"/>
                <w:szCs w:val="16"/>
              </w:rPr>
              <w:t>2 670 200,00</w:t>
            </w:r>
          </w:p>
        </w:tc>
      </w:tr>
      <w:tr w:rsidR="00023688" w:rsidRPr="003B4088" w:rsidTr="00023688">
        <w:trPr>
          <w:trHeight w:hRule="exact" w:val="622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85502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2 602 000,00</w:t>
            </w:r>
          </w:p>
        </w:tc>
      </w:tr>
      <w:tr w:rsidR="00023688" w:rsidRPr="003B4088" w:rsidTr="00023688">
        <w:trPr>
          <w:trHeight w:hRule="exact" w:val="808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2 600 000,00</w:t>
            </w:r>
          </w:p>
        </w:tc>
      </w:tr>
      <w:tr w:rsidR="00023688" w:rsidRPr="003B4088" w:rsidTr="00023688">
        <w:trPr>
          <w:trHeight w:hRule="exact" w:val="99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2060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Dotacja celowa otrzymana z budżetu państwa na zadania bieżące z zakresu administracji rządowej zlecone</w:t>
            </w:r>
          </w:p>
          <w:p w:rsidR="00023688" w:rsidRPr="003B4088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gminom (związkom gmin, związkom powiatowo-gminnym), związane z realizacją świadczenia wychowawczego</w:t>
            </w:r>
          </w:p>
          <w:p w:rsidR="00023688" w:rsidRPr="003B4088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stanowiącego pomoc państwa w wychowywaniu dzieci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2 000,00</w:t>
            </w:r>
          </w:p>
        </w:tc>
      </w:tr>
      <w:tr w:rsidR="00023688" w:rsidRPr="003B4088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85503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Karta Dużej Rodziny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200,00</w:t>
            </w:r>
          </w:p>
        </w:tc>
      </w:tr>
      <w:tr w:rsidR="00023688" w:rsidRPr="003B4088" w:rsidTr="00023688">
        <w:trPr>
          <w:trHeight w:hRule="exact" w:val="808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200,00</w:t>
            </w:r>
          </w:p>
        </w:tc>
      </w:tr>
      <w:tr w:rsidR="00023688" w:rsidRPr="003B4088" w:rsidTr="00023688">
        <w:trPr>
          <w:trHeight w:hRule="exact" w:val="622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85513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68 000,00</w:t>
            </w:r>
          </w:p>
        </w:tc>
      </w:tr>
      <w:tr w:rsidR="00023688" w:rsidRPr="003B4088" w:rsidTr="00023688">
        <w:trPr>
          <w:trHeight w:hRule="exact" w:val="808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color w:val="000000"/>
                <w:sz w:val="16"/>
                <w:szCs w:val="16"/>
              </w:rPr>
              <w:t>68 000,00</w:t>
            </w:r>
          </w:p>
        </w:tc>
      </w:tr>
      <w:tr w:rsidR="00023688" w:rsidRPr="003B4088" w:rsidTr="00023688">
        <w:trPr>
          <w:trHeight w:hRule="exact" w:val="300"/>
        </w:trPr>
        <w:tc>
          <w:tcPr>
            <w:tcW w:w="4017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3B4088">
              <w:rPr>
                <w:rFonts w:ascii="Arial" w:hAnsi="Arial" w:cs="Arial"/>
                <w:b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023688" w:rsidRDefault="00023688" w:rsidP="006403CD">
            <w:pPr>
              <w:spacing w:line="195" w:lineRule="auto"/>
              <w:jc w:val="right"/>
              <w:rPr>
                <w:b/>
                <w:sz w:val="16"/>
                <w:szCs w:val="16"/>
              </w:rPr>
            </w:pPr>
            <w:r w:rsidRPr="00023688">
              <w:rPr>
                <w:rFonts w:ascii="Arial" w:hAnsi="Arial" w:cs="Arial"/>
                <w:b/>
                <w:color w:val="000000"/>
                <w:sz w:val="16"/>
                <w:szCs w:val="16"/>
              </w:rPr>
              <w:t>2 916 283,00</w:t>
            </w:r>
          </w:p>
        </w:tc>
      </w:tr>
      <w:tr w:rsidR="00023688" w:rsidRPr="003B4088" w:rsidTr="00023688">
        <w:trPr>
          <w:trHeight w:hRule="exact" w:val="1723"/>
        </w:trPr>
        <w:tc>
          <w:tcPr>
            <w:tcW w:w="608" w:type="pct"/>
          </w:tcPr>
          <w:p w:rsidR="00023688" w:rsidRPr="003B4088" w:rsidRDefault="00023688" w:rsidP="006403CD"/>
        </w:tc>
        <w:tc>
          <w:tcPr>
            <w:tcW w:w="608" w:type="pct"/>
          </w:tcPr>
          <w:p w:rsidR="00023688" w:rsidRPr="003B4088" w:rsidRDefault="00023688" w:rsidP="006403CD"/>
        </w:tc>
        <w:tc>
          <w:tcPr>
            <w:tcW w:w="608" w:type="pct"/>
          </w:tcPr>
          <w:p w:rsidR="00023688" w:rsidRPr="003B4088" w:rsidRDefault="00023688" w:rsidP="006403CD"/>
        </w:tc>
        <w:tc>
          <w:tcPr>
            <w:tcW w:w="1764" w:type="pct"/>
          </w:tcPr>
          <w:p w:rsidR="00023688" w:rsidRPr="003B4088" w:rsidRDefault="00023688" w:rsidP="006403CD"/>
        </w:tc>
        <w:tc>
          <w:tcPr>
            <w:tcW w:w="429" w:type="pct"/>
          </w:tcPr>
          <w:p w:rsidR="00023688" w:rsidRPr="003B4088" w:rsidRDefault="00023688" w:rsidP="006403CD"/>
        </w:tc>
        <w:tc>
          <w:tcPr>
            <w:tcW w:w="983" w:type="pct"/>
          </w:tcPr>
          <w:p w:rsidR="00023688" w:rsidRPr="003B4088" w:rsidRDefault="00023688" w:rsidP="006403CD"/>
        </w:tc>
      </w:tr>
      <w:tr w:rsidR="00023688" w:rsidRPr="003B4088" w:rsidTr="00023688">
        <w:trPr>
          <w:trHeight w:hRule="exact" w:val="277"/>
        </w:trPr>
        <w:tc>
          <w:tcPr>
            <w:tcW w:w="608" w:type="pct"/>
          </w:tcPr>
          <w:p w:rsidR="00023688" w:rsidRPr="003B4088" w:rsidRDefault="00023688" w:rsidP="006403CD"/>
        </w:tc>
        <w:tc>
          <w:tcPr>
            <w:tcW w:w="608" w:type="pct"/>
          </w:tcPr>
          <w:p w:rsidR="00023688" w:rsidRPr="003B4088" w:rsidRDefault="00023688" w:rsidP="006403CD"/>
        </w:tc>
        <w:tc>
          <w:tcPr>
            <w:tcW w:w="608" w:type="pct"/>
          </w:tcPr>
          <w:p w:rsidR="00023688" w:rsidRPr="003B4088" w:rsidRDefault="00023688" w:rsidP="006403CD"/>
        </w:tc>
        <w:tc>
          <w:tcPr>
            <w:tcW w:w="1764" w:type="pct"/>
          </w:tcPr>
          <w:p w:rsidR="00023688" w:rsidRPr="003B4088" w:rsidRDefault="00023688" w:rsidP="006403CD"/>
        </w:tc>
        <w:tc>
          <w:tcPr>
            <w:tcW w:w="1412" w:type="pct"/>
            <w:gridSpan w:val="2"/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:rsidR="00023688" w:rsidRPr="003B4088" w:rsidRDefault="00023688" w:rsidP="006403CD">
            <w:pPr>
              <w:jc w:val="right"/>
              <w:rPr>
                <w:sz w:val="20"/>
                <w:szCs w:val="20"/>
              </w:rPr>
            </w:pPr>
          </w:p>
        </w:tc>
      </w:tr>
    </w:tbl>
    <w:p w:rsidR="00B3775C" w:rsidRDefault="00B3775C">
      <w:pPr>
        <w:rPr>
          <w:b/>
          <w:sz w:val="20"/>
          <w:szCs w:val="20"/>
        </w:rPr>
      </w:pPr>
    </w:p>
    <w:p w:rsidR="00B3775C" w:rsidRDefault="00B3775C">
      <w:pPr>
        <w:rPr>
          <w:b/>
          <w:sz w:val="20"/>
          <w:szCs w:val="20"/>
        </w:rPr>
      </w:pPr>
    </w:p>
    <w:p w:rsidR="00B3775C" w:rsidRDefault="00B3775C">
      <w:pPr>
        <w:rPr>
          <w:b/>
          <w:sz w:val="20"/>
          <w:szCs w:val="20"/>
        </w:rPr>
      </w:pPr>
    </w:p>
    <w:p w:rsidR="00B3775C" w:rsidRDefault="00B3775C">
      <w:pPr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:rsidR="0071464B" w:rsidRPr="00AD43EB" w:rsidRDefault="0071464B">
      <w:pPr>
        <w:rPr>
          <w:b/>
        </w:rPr>
      </w:pPr>
      <w:r w:rsidRPr="00AD43EB">
        <w:rPr>
          <w:b/>
        </w:rPr>
        <w:lastRenderedPageBreak/>
        <w:t>WYDATKI</w:t>
      </w:r>
    </w:p>
    <w:p w:rsidR="00B3775C" w:rsidRPr="0071464B" w:rsidRDefault="00B3775C">
      <w:pPr>
        <w:rPr>
          <w:b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2"/>
        <w:gridCol w:w="1712"/>
        <w:gridCol w:w="1712"/>
        <w:gridCol w:w="4851"/>
        <w:gridCol w:w="1323"/>
        <w:gridCol w:w="2768"/>
      </w:tblGrid>
      <w:tr w:rsidR="00023688" w:rsidRPr="007824EC" w:rsidTr="00023688">
        <w:trPr>
          <w:trHeight w:hRule="exact" w:val="333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</w:tcPr>
          <w:p w:rsidR="00023688" w:rsidRPr="007824EC" w:rsidRDefault="00023688" w:rsidP="006403CD">
            <w:pPr>
              <w:spacing w:line="210" w:lineRule="auto"/>
              <w:jc w:val="center"/>
              <w:rPr>
                <w:sz w:val="18"/>
                <w:szCs w:val="18"/>
              </w:rPr>
            </w:pPr>
            <w:r w:rsidRPr="007824EC">
              <w:rPr>
                <w:rFonts w:ascii="Arial" w:hAnsi="Arial" w:cs="Arial"/>
                <w:b/>
                <w:color w:val="000000"/>
                <w:sz w:val="18"/>
                <w:szCs w:val="18"/>
              </w:rPr>
              <w:t>Dział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</w:tcPr>
          <w:p w:rsidR="00023688" w:rsidRPr="007824EC" w:rsidRDefault="00023688" w:rsidP="006403CD">
            <w:pPr>
              <w:spacing w:line="210" w:lineRule="auto"/>
              <w:jc w:val="center"/>
              <w:rPr>
                <w:sz w:val="18"/>
                <w:szCs w:val="18"/>
              </w:rPr>
            </w:pPr>
            <w:r w:rsidRPr="007824EC">
              <w:rPr>
                <w:rFonts w:ascii="Arial" w:hAnsi="Arial" w:cs="Arial"/>
                <w:b/>
                <w:color w:val="000000"/>
                <w:sz w:val="18"/>
                <w:szCs w:val="18"/>
              </w:rPr>
              <w:t>Rozdział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</w:tcPr>
          <w:p w:rsidR="00023688" w:rsidRPr="007824EC" w:rsidRDefault="00023688" w:rsidP="006403CD">
            <w:pPr>
              <w:spacing w:line="210" w:lineRule="auto"/>
              <w:jc w:val="center"/>
              <w:rPr>
                <w:sz w:val="18"/>
                <w:szCs w:val="18"/>
              </w:rPr>
            </w:pPr>
            <w:r w:rsidRPr="007824EC">
              <w:rPr>
                <w:rFonts w:ascii="Arial" w:hAnsi="Arial" w:cs="Arial"/>
                <w:b/>
                <w:color w:val="000000"/>
                <w:sz w:val="18"/>
                <w:szCs w:val="18"/>
              </w:rPr>
              <w:t>Paragraf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</w:tcPr>
          <w:p w:rsidR="00023688" w:rsidRPr="007824EC" w:rsidRDefault="00023688" w:rsidP="006403CD">
            <w:pPr>
              <w:spacing w:line="210" w:lineRule="auto"/>
              <w:jc w:val="center"/>
              <w:rPr>
                <w:sz w:val="18"/>
                <w:szCs w:val="18"/>
              </w:rPr>
            </w:pPr>
            <w:r w:rsidRPr="007824EC">
              <w:rPr>
                <w:rFonts w:ascii="Arial" w:hAnsi="Arial" w:cs="Arial"/>
                <w:b/>
                <w:color w:val="000000"/>
                <w:sz w:val="18"/>
                <w:szCs w:val="18"/>
              </w:rPr>
              <w:t>Treść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</w:tcPr>
          <w:p w:rsidR="00023688" w:rsidRPr="007824EC" w:rsidRDefault="00023688" w:rsidP="006403CD">
            <w:pPr>
              <w:spacing w:line="210" w:lineRule="auto"/>
              <w:jc w:val="center"/>
              <w:rPr>
                <w:sz w:val="18"/>
                <w:szCs w:val="18"/>
              </w:rPr>
            </w:pPr>
            <w:r w:rsidRPr="007824EC">
              <w:rPr>
                <w:rFonts w:ascii="Arial" w:hAnsi="Arial" w:cs="Arial"/>
                <w:b/>
                <w:color w:val="000000"/>
                <w:sz w:val="18"/>
                <w:szCs w:val="18"/>
              </w:rPr>
              <w:t>Wartość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b/>
                <w:color w:val="000000"/>
                <w:sz w:val="16"/>
                <w:szCs w:val="16"/>
              </w:rPr>
              <w:t>750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b/>
                <w:color w:val="000000"/>
                <w:sz w:val="16"/>
                <w:szCs w:val="16"/>
              </w:rPr>
              <w:t>Administracja publiczna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b/>
                <w:color w:val="000000"/>
                <w:sz w:val="16"/>
                <w:szCs w:val="16"/>
              </w:rPr>
              <w:t>117 787,00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75011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Urzędy wojewódzkie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117 787,00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4010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Wynagrodzenia osobowe pracowników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90 356,00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4110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Składki na ubezpieczenia społeczne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15 227,00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4120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2 204,00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4210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5 000,00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4300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5 000,00</w:t>
            </w:r>
          </w:p>
        </w:tc>
      </w:tr>
      <w:tr w:rsidR="00023688" w:rsidRPr="007824EC" w:rsidTr="00023688">
        <w:trPr>
          <w:trHeight w:hRule="exact" w:val="436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b/>
                <w:color w:val="000000"/>
                <w:sz w:val="16"/>
                <w:szCs w:val="16"/>
              </w:rPr>
              <w:t>751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b/>
                <w:color w:val="000000"/>
                <w:sz w:val="16"/>
                <w:szCs w:val="16"/>
              </w:rPr>
              <w:t>Urzędy naczelnych organów władzy państwowej, kontroli i ochrony prawa oraz sądownictwa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b/>
                <w:color w:val="000000"/>
                <w:sz w:val="16"/>
                <w:szCs w:val="16"/>
              </w:rPr>
              <w:t>1 600,00</w:t>
            </w:r>
          </w:p>
        </w:tc>
      </w:tr>
      <w:tr w:rsidR="00023688" w:rsidRPr="007824EC" w:rsidTr="00023688">
        <w:trPr>
          <w:trHeight w:hRule="exact" w:val="436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75101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Urzędy naczelnych organów władzy państwowej, kontroli i ochrony prawa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1 600,00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4010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Wynagrodzenia osobowe pracowników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1 366,00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4110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Składki na ubezpieczenia społeczne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234,00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b/>
                <w:color w:val="000000"/>
                <w:sz w:val="16"/>
                <w:szCs w:val="16"/>
              </w:rPr>
              <w:t>852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b/>
                <w:color w:val="000000"/>
                <w:sz w:val="16"/>
                <w:szCs w:val="16"/>
              </w:rPr>
              <w:t>Pomoc społeczna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b/>
                <w:color w:val="000000"/>
                <w:sz w:val="16"/>
                <w:szCs w:val="16"/>
              </w:rPr>
              <w:t>126 696,00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85219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Ośrodki pomocy społecznej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21 400,00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4170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Wynagrodzenia bezosobowe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21 400,00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85228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Usługi opiekuńcze i specjalistyczne usługi opiekuńcze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100 000,00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3020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Wydatki osobowe niezaliczone do wynagrodzeń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1 400,00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4010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Wynagrodzenia osobowe pracowników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75 683,00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4040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Dodatkowe wynagrodzenie roczne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4 900,00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4110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Składki na ubezpieczenia społeczne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13 877,00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4120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1 723,00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4440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Odpisy na zakładowy fundusz świadczeń socjalnych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2 417,00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85295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5 296,00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4300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5 296,00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b/>
                <w:color w:val="000000"/>
                <w:sz w:val="16"/>
                <w:szCs w:val="16"/>
              </w:rPr>
              <w:t>855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b/>
                <w:color w:val="000000"/>
                <w:sz w:val="16"/>
                <w:szCs w:val="16"/>
              </w:rPr>
              <w:t>Rodzina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b/>
                <w:color w:val="000000"/>
                <w:sz w:val="16"/>
                <w:szCs w:val="16"/>
              </w:rPr>
              <w:t>2 670 200,00</w:t>
            </w:r>
          </w:p>
        </w:tc>
      </w:tr>
      <w:tr w:rsidR="00023688" w:rsidRPr="007824EC" w:rsidTr="00023688">
        <w:trPr>
          <w:trHeight w:hRule="exact" w:val="622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85502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2 602 000,00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3110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Świadczenia społeczne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2 162 000,00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4010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Wynagrodzenia osobowe pracowników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36 000,00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4040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Dodatkowe wynagrodzenie roczne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3 000,00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4110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Składki na ubezpieczenia społeczne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366 716,00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4120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956,00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4210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6 730,00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4300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19 681,00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4360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Opłaty z tytułu zakupu usług telekomunikacyjnych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3 000,00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4430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Różne opłaty i składki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4440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Odpisy na zakładowy fundusz świadczeń socjalnych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2 417,00</w:t>
            </w:r>
          </w:p>
        </w:tc>
      </w:tr>
      <w:tr w:rsidR="00023688" w:rsidRPr="007824EC" w:rsidTr="00023688">
        <w:trPr>
          <w:trHeight w:hRule="exact" w:val="436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4700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Szkolenia pracowników niebędących członkami korpusu służby cywilnej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1 000,00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85503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Karta Dużej Rodziny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200,00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4210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200,00</w:t>
            </w:r>
          </w:p>
        </w:tc>
      </w:tr>
      <w:tr w:rsidR="00023688" w:rsidRPr="007824EC" w:rsidTr="00023688">
        <w:trPr>
          <w:trHeight w:hRule="exact" w:val="622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85513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68 000,00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4130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Składki na ubezpieczenie zdrowotne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color w:val="000000"/>
                <w:sz w:val="16"/>
                <w:szCs w:val="16"/>
              </w:rPr>
              <w:t>68 000,00</w:t>
            </w:r>
          </w:p>
        </w:tc>
      </w:tr>
      <w:tr w:rsidR="00023688" w:rsidRPr="007824EC" w:rsidTr="00023688">
        <w:trPr>
          <w:trHeight w:hRule="exact" w:val="244"/>
        </w:trPr>
        <w:tc>
          <w:tcPr>
            <w:tcW w:w="4017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7824EC">
              <w:rPr>
                <w:rFonts w:ascii="Arial" w:hAnsi="Arial" w:cs="Arial"/>
                <w:b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023688" w:rsidRPr="00023688" w:rsidRDefault="00023688" w:rsidP="006403CD">
            <w:pPr>
              <w:spacing w:line="195" w:lineRule="auto"/>
              <w:jc w:val="right"/>
              <w:rPr>
                <w:b/>
                <w:sz w:val="16"/>
                <w:szCs w:val="16"/>
              </w:rPr>
            </w:pPr>
            <w:r w:rsidRPr="00023688">
              <w:rPr>
                <w:rFonts w:ascii="Arial" w:hAnsi="Arial" w:cs="Arial"/>
                <w:b/>
                <w:color w:val="000000"/>
                <w:sz w:val="16"/>
                <w:szCs w:val="16"/>
              </w:rPr>
              <w:t>2 916 283,00</w:t>
            </w:r>
          </w:p>
        </w:tc>
      </w:tr>
      <w:tr w:rsidR="00023688" w:rsidRPr="007824EC" w:rsidTr="00023688">
        <w:trPr>
          <w:trHeight w:hRule="exact" w:val="1800"/>
        </w:trPr>
        <w:tc>
          <w:tcPr>
            <w:tcW w:w="608" w:type="pct"/>
          </w:tcPr>
          <w:p w:rsidR="00023688" w:rsidRPr="007824EC" w:rsidRDefault="00023688" w:rsidP="006403CD"/>
        </w:tc>
        <w:tc>
          <w:tcPr>
            <w:tcW w:w="608" w:type="pct"/>
          </w:tcPr>
          <w:p w:rsidR="00023688" w:rsidRPr="007824EC" w:rsidRDefault="00023688" w:rsidP="006403CD"/>
        </w:tc>
        <w:tc>
          <w:tcPr>
            <w:tcW w:w="608" w:type="pct"/>
          </w:tcPr>
          <w:p w:rsidR="00023688" w:rsidRPr="007824EC" w:rsidRDefault="00023688" w:rsidP="006403CD"/>
        </w:tc>
        <w:tc>
          <w:tcPr>
            <w:tcW w:w="1723" w:type="pct"/>
          </w:tcPr>
          <w:p w:rsidR="00023688" w:rsidRPr="007824EC" w:rsidRDefault="00023688" w:rsidP="006403CD"/>
        </w:tc>
        <w:tc>
          <w:tcPr>
            <w:tcW w:w="470" w:type="pct"/>
          </w:tcPr>
          <w:p w:rsidR="00023688" w:rsidRPr="007824EC" w:rsidRDefault="00023688" w:rsidP="006403CD"/>
        </w:tc>
        <w:tc>
          <w:tcPr>
            <w:tcW w:w="983" w:type="pct"/>
          </w:tcPr>
          <w:p w:rsidR="00023688" w:rsidRPr="007824EC" w:rsidRDefault="00023688" w:rsidP="006403CD"/>
        </w:tc>
      </w:tr>
      <w:tr w:rsidR="00023688" w:rsidRPr="007824EC" w:rsidTr="00023688">
        <w:trPr>
          <w:trHeight w:hRule="exact" w:val="277"/>
        </w:trPr>
        <w:tc>
          <w:tcPr>
            <w:tcW w:w="608" w:type="pct"/>
          </w:tcPr>
          <w:p w:rsidR="00023688" w:rsidRPr="007824EC" w:rsidRDefault="00023688" w:rsidP="006403CD"/>
        </w:tc>
        <w:tc>
          <w:tcPr>
            <w:tcW w:w="608" w:type="pct"/>
          </w:tcPr>
          <w:p w:rsidR="00023688" w:rsidRPr="007824EC" w:rsidRDefault="00023688" w:rsidP="006403CD"/>
        </w:tc>
        <w:tc>
          <w:tcPr>
            <w:tcW w:w="608" w:type="pct"/>
          </w:tcPr>
          <w:p w:rsidR="00023688" w:rsidRPr="007824EC" w:rsidRDefault="00023688" w:rsidP="006403CD"/>
        </w:tc>
        <w:tc>
          <w:tcPr>
            <w:tcW w:w="1723" w:type="pct"/>
          </w:tcPr>
          <w:p w:rsidR="00023688" w:rsidRPr="007824EC" w:rsidRDefault="00023688" w:rsidP="006403CD"/>
        </w:tc>
        <w:tc>
          <w:tcPr>
            <w:tcW w:w="1453" w:type="pct"/>
            <w:gridSpan w:val="2"/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:rsidR="00023688" w:rsidRPr="007824EC" w:rsidRDefault="00023688" w:rsidP="006403CD">
            <w:pPr>
              <w:jc w:val="right"/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71464B" w:rsidRDefault="0071464B" w:rsidP="00295690"/>
    <w:sectPr w:rsidR="0071464B" w:rsidSect="00295690">
      <w:pgSz w:w="16838" w:h="11906" w:orient="landscape"/>
      <w:pgMar w:top="1077" w:right="1418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542" w:rsidRDefault="007E4542">
      <w:r>
        <w:separator/>
      </w:r>
    </w:p>
  </w:endnote>
  <w:endnote w:type="continuationSeparator" w:id="0">
    <w:p w:rsidR="007E4542" w:rsidRDefault="007E4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542" w:rsidRDefault="007E4542">
      <w:r>
        <w:separator/>
      </w:r>
    </w:p>
  </w:footnote>
  <w:footnote w:type="continuationSeparator" w:id="0">
    <w:p w:rsidR="007E4542" w:rsidRDefault="007E45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5A3A"/>
    <w:rsid w:val="000053E8"/>
    <w:rsid w:val="00023688"/>
    <w:rsid w:val="000439A6"/>
    <w:rsid w:val="00071E2E"/>
    <w:rsid w:val="00091990"/>
    <w:rsid w:val="000A553D"/>
    <w:rsid w:val="000B6B63"/>
    <w:rsid w:val="000C734E"/>
    <w:rsid w:val="0015675B"/>
    <w:rsid w:val="001828B0"/>
    <w:rsid w:val="0021751B"/>
    <w:rsid w:val="00217F16"/>
    <w:rsid w:val="0022628E"/>
    <w:rsid w:val="00235F7F"/>
    <w:rsid w:val="00272965"/>
    <w:rsid w:val="002832AF"/>
    <w:rsid w:val="00295690"/>
    <w:rsid w:val="00356130"/>
    <w:rsid w:val="00364DF4"/>
    <w:rsid w:val="003A5940"/>
    <w:rsid w:val="003B2CA7"/>
    <w:rsid w:val="003E169F"/>
    <w:rsid w:val="004106EB"/>
    <w:rsid w:val="004230F6"/>
    <w:rsid w:val="00473937"/>
    <w:rsid w:val="0048659F"/>
    <w:rsid w:val="00493EDF"/>
    <w:rsid w:val="004D1D93"/>
    <w:rsid w:val="004D3497"/>
    <w:rsid w:val="004D4701"/>
    <w:rsid w:val="0052270C"/>
    <w:rsid w:val="00524500"/>
    <w:rsid w:val="005A40E5"/>
    <w:rsid w:val="0060126B"/>
    <w:rsid w:val="00615475"/>
    <w:rsid w:val="00624C5C"/>
    <w:rsid w:val="00657D95"/>
    <w:rsid w:val="00683D65"/>
    <w:rsid w:val="00690805"/>
    <w:rsid w:val="006E32F3"/>
    <w:rsid w:val="006F2AA4"/>
    <w:rsid w:val="006F5C58"/>
    <w:rsid w:val="007072A3"/>
    <w:rsid w:val="0071464B"/>
    <w:rsid w:val="00762FEC"/>
    <w:rsid w:val="0079020E"/>
    <w:rsid w:val="007C21FC"/>
    <w:rsid w:val="007D0632"/>
    <w:rsid w:val="007E4542"/>
    <w:rsid w:val="00822BAE"/>
    <w:rsid w:val="00844221"/>
    <w:rsid w:val="008471DB"/>
    <w:rsid w:val="0089748B"/>
    <w:rsid w:val="00981213"/>
    <w:rsid w:val="009A0906"/>
    <w:rsid w:val="009B719C"/>
    <w:rsid w:val="009D5F6B"/>
    <w:rsid w:val="009E2AC7"/>
    <w:rsid w:val="009F73FF"/>
    <w:rsid w:val="00A063D9"/>
    <w:rsid w:val="00A54990"/>
    <w:rsid w:val="00A6020C"/>
    <w:rsid w:val="00AD43EB"/>
    <w:rsid w:val="00AE7D73"/>
    <w:rsid w:val="00B01A62"/>
    <w:rsid w:val="00B0583D"/>
    <w:rsid w:val="00B320E8"/>
    <w:rsid w:val="00B3775C"/>
    <w:rsid w:val="00B67FB1"/>
    <w:rsid w:val="00B90A7D"/>
    <w:rsid w:val="00C36D56"/>
    <w:rsid w:val="00C5617C"/>
    <w:rsid w:val="00C61A73"/>
    <w:rsid w:val="00C65A3A"/>
    <w:rsid w:val="00C85E7F"/>
    <w:rsid w:val="00CC0AE7"/>
    <w:rsid w:val="00CE282F"/>
    <w:rsid w:val="00D1250F"/>
    <w:rsid w:val="00D57A1D"/>
    <w:rsid w:val="00DD31B6"/>
    <w:rsid w:val="00DE5DE2"/>
    <w:rsid w:val="00DF0164"/>
    <w:rsid w:val="00E56AA5"/>
    <w:rsid w:val="00E831C7"/>
    <w:rsid w:val="00EC3F83"/>
    <w:rsid w:val="00ED17E9"/>
    <w:rsid w:val="00F22DC9"/>
    <w:rsid w:val="00F405CE"/>
    <w:rsid w:val="00F67BB7"/>
    <w:rsid w:val="00FB3966"/>
    <w:rsid w:val="00FE4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5A3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Wspczesny">
    <w:name w:val="Table Contemporary"/>
    <w:basedOn w:val="Standardowy"/>
    <w:rsid w:val="007D0632"/>
    <w:rPr>
      <w:sz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Nagwek">
    <w:name w:val="header"/>
    <w:basedOn w:val="Normalny"/>
    <w:rsid w:val="00762FE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62FEC"/>
    <w:pPr>
      <w:tabs>
        <w:tab w:val="center" w:pos="4536"/>
        <w:tab w:val="right" w:pos="9072"/>
      </w:tabs>
    </w:pPr>
  </w:style>
  <w:style w:type="character" w:styleId="Pogrubienie">
    <w:name w:val="Strong"/>
    <w:basedOn w:val="Domylnaczcionkaakapitu"/>
    <w:qFormat/>
    <w:rsid w:val="003B2CA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ytkownik\Desktop\ela_le&#347;niewska-ga&#322;at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ela_leśniewska-gałat</Template>
  <TotalTime>82</TotalTime>
  <Pages>4</Pages>
  <Words>800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UGU</Company>
  <LinksUpToDate>false</LinksUpToDate>
  <CharactersWithSpaces>5592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skarbnik </cp:lastModifiedBy>
  <cp:revision>29</cp:revision>
  <dcterms:created xsi:type="dcterms:W3CDTF">2015-11-05T14:06:00Z</dcterms:created>
  <dcterms:modified xsi:type="dcterms:W3CDTF">2025-02-23T21:12:00Z</dcterms:modified>
</cp:coreProperties>
</file>