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356"/>
      </w:tblGrid>
      <w:tr w:rsidR="0071464B" w:rsidRPr="0021799F" w:rsidTr="008D4FDE">
        <w:trPr>
          <w:jc w:val="right"/>
        </w:trPr>
        <w:tc>
          <w:tcPr>
            <w:tcW w:w="2950" w:type="dxa"/>
          </w:tcPr>
          <w:tbl>
            <w:tblPr>
              <w:tblW w:w="4140" w:type="dxa"/>
              <w:jc w:val="right"/>
              <w:tblLook w:val="01E0" w:firstRow="1" w:lastRow="1" w:firstColumn="1" w:lastColumn="1" w:noHBand="0" w:noVBand="0"/>
            </w:tblPr>
            <w:tblGrid>
              <w:gridCol w:w="4140"/>
            </w:tblGrid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3B2CA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31B6">
                    <w:rPr>
                      <w:bCs/>
                      <w:sz w:val="20"/>
                      <w:szCs w:val="20"/>
                    </w:rPr>
                    <w:t>Załącznik Nr 1</w:t>
                  </w:r>
                </w:p>
              </w:tc>
            </w:tr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B60B78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31B6">
                    <w:rPr>
                      <w:bCs/>
                      <w:sz w:val="20"/>
                      <w:szCs w:val="20"/>
                    </w:rPr>
                    <w:t xml:space="preserve">do zarządzenia Nr </w:t>
                  </w:r>
                  <w:r w:rsidR="00B3775C" w:rsidRPr="00DD31B6">
                    <w:rPr>
                      <w:bCs/>
                      <w:sz w:val="20"/>
                      <w:szCs w:val="20"/>
                    </w:rPr>
                    <w:t>1/202</w:t>
                  </w:r>
                  <w:r w:rsidR="00B60B78">
                    <w:rPr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B377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31B6">
                    <w:rPr>
                      <w:bCs/>
                      <w:sz w:val="20"/>
                      <w:szCs w:val="20"/>
                    </w:rPr>
                    <w:t xml:space="preserve">Wójta Gminy </w:t>
                  </w:r>
                  <w:r w:rsidR="00B3775C" w:rsidRPr="00DD31B6">
                    <w:rPr>
                      <w:bCs/>
                      <w:sz w:val="20"/>
                      <w:szCs w:val="20"/>
                    </w:rPr>
                    <w:t>Damnica</w:t>
                  </w:r>
                </w:p>
              </w:tc>
            </w:tr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B60B78">
                  <w:pPr>
                    <w:jc w:val="center"/>
                    <w:rPr>
                      <w:rStyle w:val="Pogrubienie"/>
                      <w:b w:val="0"/>
                      <w:sz w:val="20"/>
                      <w:szCs w:val="20"/>
                    </w:rPr>
                  </w:pP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z dnia </w:t>
                  </w:r>
                  <w:r w:rsidR="00B60B78">
                    <w:rPr>
                      <w:rStyle w:val="Pogrubienie"/>
                      <w:b w:val="0"/>
                      <w:sz w:val="20"/>
                      <w:szCs w:val="20"/>
                    </w:rPr>
                    <w:t>2</w:t>
                  </w: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 </w:t>
                  </w:r>
                  <w:r w:rsidR="00B60B78">
                    <w:rPr>
                      <w:rStyle w:val="Pogrubienie"/>
                      <w:b w:val="0"/>
                      <w:sz w:val="20"/>
                      <w:szCs w:val="20"/>
                    </w:rPr>
                    <w:t>stycznia</w:t>
                  </w: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 202</w:t>
                  </w:r>
                  <w:r w:rsidR="00B60B78">
                    <w:rPr>
                      <w:rStyle w:val="Pogrubienie"/>
                      <w:b w:val="0"/>
                      <w:sz w:val="20"/>
                      <w:szCs w:val="20"/>
                    </w:rPr>
                    <w:t>6</w:t>
                  </w: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 roku</w:t>
                  </w:r>
                </w:p>
              </w:tc>
            </w:tr>
          </w:tbl>
          <w:p w:rsidR="0071464B" w:rsidRPr="0021799F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71464B" w:rsidRPr="0021799F" w:rsidTr="005A40E5">
        <w:trPr>
          <w:trHeight w:val="88"/>
          <w:jc w:val="right"/>
        </w:trPr>
        <w:tc>
          <w:tcPr>
            <w:tcW w:w="2950" w:type="dxa"/>
          </w:tcPr>
          <w:p w:rsidR="0071464B" w:rsidRPr="0021799F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71464B" w:rsidRPr="0021799F" w:rsidTr="008D4FDE">
        <w:trPr>
          <w:jc w:val="right"/>
        </w:trPr>
        <w:tc>
          <w:tcPr>
            <w:tcW w:w="2950" w:type="dxa"/>
          </w:tcPr>
          <w:p w:rsidR="0071464B" w:rsidRPr="0021799F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71464B" w:rsidRPr="0021799F" w:rsidTr="008D4FDE">
        <w:trPr>
          <w:jc w:val="right"/>
        </w:trPr>
        <w:tc>
          <w:tcPr>
            <w:tcW w:w="2950" w:type="dxa"/>
          </w:tcPr>
          <w:p w:rsidR="0071464B" w:rsidRPr="00795059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</w:tbl>
    <w:p w:rsidR="0071464B" w:rsidRDefault="0071464B" w:rsidP="0071464B">
      <w:pPr>
        <w:jc w:val="center"/>
        <w:rPr>
          <w:b/>
        </w:rPr>
      </w:pPr>
      <w:r>
        <w:rPr>
          <w:b/>
        </w:rPr>
        <w:t>PLAN F</w:t>
      </w:r>
      <w:r w:rsidR="004D1D93">
        <w:rPr>
          <w:b/>
        </w:rPr>
        <w:t>INANSOWY ZADAŃ</w:t>
      </w:r>
      <w:r w:rsidR="002832AF">
        <w:rPr>
          <w:b/>
        </w:rPr>
        <w:t xml:space="preserve"> Z ZAKRESU ADMINISTRACJI RZĄDOWEJ ORAZ INNYCH ZADAŃ </w:t>
      </w:r>
      <w:r w:rsidR="004D1D93">
        <w:rPr>
          <w:b/>
        </w:rPr>
        <w:t xml:space="preserve"> ZLECONYCH </w:t>
      </w:r>
      <w:r w:rsidR="002832AF">
        <w:rPr>
          <w:b/>
        </w:rPr>
        <w:t xml:space="preserve"> JEDNOSTCE SAMORZĄDU TERYTORIALNEGO ODRĘBNYMI USTAWAMI </w:t>
      </w:r>
      <w:r w:rsidR="004D1D93">
        <w:rPr>
          <w:b/>
        </w:rPr>
        <w:t>NA 20</w:t>
      </w:r>
      <w:r w:rsidR="00ED17E9">
        <w:rPr>
          <w:b/>
        </w:rPr>
        <w:t>2</w:t>
      </w:r>
      <w:r w:rsidR="00B60B78">
        <w:rPr>
          <w:b/>
        </w:rPr>
        <w:t>6</w:t>
      </w:r>
      <w:r w:rsidRPr="00363054">
        <w:rPr>
          <w:b/>
        </w:rPr>
        <w:t xml:space="preserve"> ROK</w:t>
      </w:r>
    </w:p>
    <w:p w:rsidR="006F2AA4" w:rsidRDefault="006F2AA4"/>
    <w:p w:rsidR="00ED17E9" w:rsidRPr="00AD43EB" w:rsidRDefault="0071464B">
      <w:pPr>
        <w:rPr>
          <w:b/>
        </w:rPr>
      </w:pPr>
      <w:r w:rsidRPr="00AD43EB">
        <w:rPr>
          <w:b/>
        </w:rPr>
        <w:t>DOCHODY</w:t>
      </w:r>
    </w:p>
    <w:p w:rsidR="00B3775C" w:rsidRDefault="00B3775C">
      <w:pPr>
        <w:rPr>
          <w:b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712"/>
        <w:gridCol w:w="1712"/>
        <w:gridCol w:w="4967"/>
        <w:gridCol w:w="1208"/>
        <w:gridCol w:w="2768"/>
      </w:tblGrid>
      <w:tr w:rsidR="00B60B78" w:rsidRPr="00F20DC4" w:rsidTr="00B60B78">
        <w:trPr>
          <w:trHeight w:hRule="exact" w:val="277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F20DC4">
              <w:rPr>
                <w:rFonts w:ascii="Arial" w:hAnsi="Arial" w:cs="Arial"/>
                <w:b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F20DC4">
              <w:rPr>
                <w:rFonts w:ascii="Arial" w:hAnsi="Arial" w:cs="Arial"/>
                <w:b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B60B78" w:rsidRDefault="00B60B78" w:rsidP="00C1436D">
            <w:pPr>
              <w:spacing w:line="21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0B78">
              <w:rPr>
                <w:rFonts w:ascii="Arial" w:hAnsi="Arial" w:cs="Arial"/>
                <w:b/>
                <w:sz w:val="18"/>
                <w:szCs w:val="18"/>
              </w:rPr>
              <w:t>§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21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Wyszczególnienie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21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Plan na 2026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rok</w:t>
            </w:r>
          </w:p>
        </w:tc>
      </w:tr>
      <w:tr w:rsidR="00B60B78" w:rsidRPr="00F20DC4" w:rsidTr="00B60B7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750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169 381,00</w:t>
            </w:r>
          </w:p>
        </w:tc>
      </w:tr>
      <w:tr w:rsidR="00B60B78" w:rsidRPr="00F20DC4" w:rsidTr="00B60B7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75011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Urzędy wojewódzkie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169 381,00</w:t>
            </w:r>
          </w:p>
        </w:tc>
      </w:tr>
      <w:tr w:rsidR="00B60B78" w:rsidRPr="00F20DC4" w:rsidTr="00B60B7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169 381,00</w:t>
            </w:r>
          </w:p>
        </w:tc>
      </w:tr>
      <w:tr w:rsidR="00B60B78" w:rsidRPr="00F20DC4" w:rsidTr="00B60B78">
        <w:trPr>
          <w:trHeight w:hRule="exact" w:val="436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751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1 600,00</w:t>
            </w:r>
          </w:p>
        </w:tc>
      </w:tr>
      <w:tr w:rsidR="00B60B78" w:rsidRPr="00F20DC4" w:rsidTr="00B60B78">
        <w:trPr>
          <w:trHeight w:hRule="exact" w:val="436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75101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Urzędy naczelnych organów władzy państwowej, kontroli i ochrony prawa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1 600,00</w:t>
            </w:r>
          </w:p>
        </w:tc>
      </w:tr>
      <w:tr w:rsidR="00B60B78" w:rsidRPr="00F20DC4" w:rsidTr="00B60B7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1 600,00</w:t>
            </w:r>
          </w:p>
        </w:tc>
      </w:tr>
      <w:tr w:rsidR="00B60B78" w:rsidRPr="00F20DC4" w:rsidTr="00B60B7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852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133 196,00</w:t>
            </w:r>
          </w:p>
        </w:tc>
      </w:tr>
      <w:tr w:rsidR="00B60B78" w:rsidRPr="00F20DC4" w:rsidTr="00B60B7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85219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Ośrodki pomocy społecznej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25 900,00</w:t>
            </w:r>
          </w:p>
        </w:tc>
      </w:tr>
      <w:tr w:rsidR="00B60B78" w:rsidRPr="00F20DC4" w:rsidTr="00B60B7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25 900,00</w:t>
            </w:r>
          </w:p>
        </w:tc>
      </w:tr>
      <w:tr w:rsidR="00B60B78" w:rsidRPr="00F20DC4" w:rsidTr="00B60B7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85228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102 000,00</w:t>
            </w:r>
          </w:p>
        </w:tc>
      </w:tr>
      <w:tr w:rsidR="00B60B78" w:rsidRPr="00F20DC4" w:rsidTr="00B60B7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102 000,00</w:t>
            </w:r>
          </w:p>
        </w:tc>
      </w:tr>
      <w:tr w:rsidR="00B60B78" w:rsidRPr="00F20DC4" w:rsidTr="00B60B7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85295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5 296,00</w:t>
            </w:r>
          </w:p>
        </w:tc>
      </w:tr>
      <w:tr w:rsidR="00B60B78" w:rsidRPr="00F20DC4" w:rsidTr="00B60B7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5 296,00</w:t>
            </w:r>
          </w:p>
        </w:tc>
      </w:tr>
      <w:tr w:rsidR="00B60B78" w:rsidRPr="00F20DC4" w:rsidTr="00B60B7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>855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Rodzina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2 248 200,00</w:t>
            </w:r>
          </w:p>
        </w:tc>
      </w:tr>
      <w:tr w:rsidR="00B60B78" w:rsidRPr="00F20DC4" w:rsidTr="00B60B78">
        <w:trPr>
          <w:trHeight w:hRule="exact" w:val="622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85502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2 184 000,00</w:t>
            </w:r>
          </w:p>
        </w:tc>
      </w:tr>
      <w:tr w:rsidR="00B60B78" w:rsidRPr="00F20DC4" w:rsidTr="00B60B7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2 184 000,00</w:t>
            </w:r>
          </w:p>
        </w:tc>
      </w:tr>
      <w:tr w:rsidR="00B60B78" w:rsidRPr="00F20DC4" w:rsidTr="00B60B78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85503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Karta Dużej Rodziny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B60B78" w:rsidRPr="00F20DC4" w:rsidTr="00B60B7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B60B78" w:rsidRPr="00F20DC4" w:rsidTr="00B60B78">
        <w:trPr>
          <w:trHeight w:hRule="exact" w:val="622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85513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64 000,00</w:t>
            </w:r>
          </w:p>
        </w:tc>
      </w:tr>
      <w:tr w:rsidR="00B60B78" w:rsidRPr="00F20DC4" w:rsidTr="00B60B78">
        <w:trPr>
          <w:trHeight w:hRule="exact" w:val="808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color w:val="000000"/>
                <w:sz w:val="16"/>
                <w:szCs w:val="16"/>
              </w:rPr>
              <w:t>64 000,00</w:t>
            </w:r>
          </w:p>
        </w:tc>
      </w:tr>
      <w:tr w:rsidR="00B60B78" w:rsidRPr="00F20DC4" w:rsidTr="00B60B78">
        <w:trPr>
          <w:trHeight w:hRule="exact" w:val="300"/>
        </w:trPr>
        <w:tc>
          <w:tcPr>
            <w:tcW w:w="4017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F20DC4">
              <w:rPr>
                <w:rFonts w:ascii="Arial" w:hAnsi="Arial" w:cs="Arial"/>
                <w:b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B60B78" w:rsidRPr="00B60B78" w:rsidRDefault="00B60B78" w:rsidP="00C1436D">
            <w:pPr>
              <w:spacing w:line="195" w:lineRule="auto"/>
              <w:jc w:val="right"/>
              <w:rPr>
                <w:b/>
                <w:sz w:val="16"/>
                <w:szCs w:val="16"/>
              </w:rPr>
            </w:pPr>
            <w:r w:rsidRPr="00B60B78">
              <w:rPr>
                <w:rFonts w:ascii="Arial" w:hAnsi="Arial" w:cs="Arial"/>
                <w:b/>
                <w:color w:val="000000"/>
                <w:sz w:val="16"/>
                <w:szCs w:val="16"/>
              </w:rPr>
              <w:t>2 552 377,00</w:t>
            </w:r>
          </w:p>
        </w:tc>
      </w:tr>
      <w:tr w:rsidR="00B60B78" w:rsidRPr="00F20DC4" w:rsidTr="00B60B78">
        <w:trPr>
          <w:trHeight w:hRule="exact" w:val="2717"/>
        </w:trPr>
        <w:tc>
          <w:tcPr>
            <w:tcW w:w="608" w:type="pct"/>
          </w:tcPr>
          <w:p w:rsidR="00B60B78" w:rsidRPr="00F20DC4" w:rsidRDefault="00B60B78" w:rsidP="00C1436D"/>
        </w:tc>
        <w:tc>
          <w:tcPr>
            <w:tcW w:w="608" w:type="pct"/>
          </w:tcPr>
          <w:p w:rsidR="00B60B78" w:rsidRPr="00F20DC4" w:rsidRDefault="00B60B78" w:rsidP="00C1436D"/>
        </w:tc>
        <w:tc>
          <w:tcPr>
            <w:tcW w:w="608" w:type="pct"/>
          </w:tcPr>
          <w:p w:rsidR="00B60B78" w:rsidRPr="00F20DC4" w:rsidRDefault="00B60B78" w:rsidP="00C1436D"/>
        </w:tc>
        <w:tc>
          <w:tcPr>
            <w:tcW w:w="1764" w:type="pct"/>
          </w:tcPr>
          <w:p w:rsidR="00B60B78" w:rsidRPr="00F20DC4" w:rsidRDefault="00B60B78" w:rsidP="00C1436D"/>
        </w:tc>
        <w:tc>
          <w:tcPr>
            <w:tcW w:w="429" w:type="pct"/>
          </w:tcPr>
          <w:p w:rsidR="00B60B78" w:rsidRPr="00F20DC4" w:rsidRDefault="00B60B78" w:rsidP="00C1436D"/>
        </w:tc>
        <w:tc>
          <w:tcPr>
            <w:tcW w:w="983" w:type="pct"/>
          </w:tcPr>
          <w:p w:rsidR="00B60B78" w:rsidRPr="00F20DC4" w:rsidRDefault="00B60B78" w:rsidP="00C1436D"/>
        </w:tc>
      </w:tr>
      <w:tr w:rsidR="00B60B78" w:rsidRPr="00F20DC4" w:rsidTr="00B60B78">
        <w:trPr>
          <w:trHeight w:hRule="exact" w:val="277"/>
        </w:trPr>
        <w:tc>
          <w:tcPr>
            <w:tcW w:w="608" w:type="pct"/>
          </w:tcPr>
          <w:p w:rsidR="00B60B78" w:rsidRPr="00F20DC4" w:rsidRDefault="00B60B78" w:rsidP="00C1436D"/>
        </w:tc>
        <w:tc>
          <w:tcPr>
            <w:tcW w:w="608" w:type="pct"/>
          </w:tcPr>
          <w:p w:rsidR="00B60B78" w:rsidRPr="00F20DC4" w:rsidRDefault="00B60B78" w:rsidP="00C1436D"/>
        </w:tc>
        <w:tc>
          <w:tcPr>
            <w:tcW w:w="608" w:type="pct"/>
          </w:tcPr>
          <w:p w:rsidR="00B60B78" w:rsidRPr="00F20DC4" w:rsidRDefault="00B60B78" w:rsidP="00C1436D"/>
        </w:tc>
        <w:tc>
          <w:tcPr>
            <w:tcW w:w="1764" w:type="pct"/>
          </w:tcPr>
          <w:p w:rsidR="00B60B78" w:rsidRPr="00F20DC4" w:rsidRDefault="00B60B78" w:rsidP="00C1436D"/>
        </w:tc>
        <w:tc>
          <w:tcPr>
            <w:tcW w:w="1412" w:type="pct"/>
            <w:gridSpan w:val="2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:rsidR="00B60B78" w:rsidRPr="00F20DC4" w:rsidRDefault="00B60B78" w:rsidP="00C1436D">
            <w:pPr>
              <w:jc w:val="right"/>
              <w:rPr>
                <w:sz w:val="20"/>
                <w:szCs w:val="20"/>
              </w:rPr>
            </w:pPr>
          </w:p>
        </w:tc>
      </w:tr>
    </w:tbl>
    <w:p w:rsidR="00B3775C" w:rsidRDefault="00B3775C">
      <w:pPr>
        <w:rPr>
          <w:b/>
          <w:sz w:val="20"/>
          <w:szCs w:val="20"/>
        </w:rPr>
      </w:pPr>
    </w:p>
    <w:p w:rsidR="00B3775C" w:rsidRDefault="00B3775C">
      <w:pPr>
        <w:rPr>
          <w:b/>
          <w:sz w:val="20"/>
          <w:szCs w:val="20"/>
        </w:rPr>
      </w:pPr>
    </w:p>
    <w:p w:rsidR="00B3775C" w:rsidRDefault="00B3775C">
      <w:pPr>
        <w:rPr>
          <w:b/>
          <w:sz w:val="20"/>
          <w:szCs w:val="20"/>
        </w:rPr>
      </w:pPr>
    </w:p>
    <w:p w:rsidR="00B3775C" w:rsidRDefault="00B3775C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71464B" w:rsidRPr="00AD43EB" w:rsidRDefault="0071464B">
      <w:pPr>
        <w:rPr>
          <w:b/>
        </w:rPr>
      </w:pPr>
      <w:r w:rsidRPr="00AD43EB">
        <w:rPr>
          <w:b/>
        </w:rPr>
        <w:lastRenderedPageBreak/>
        <w:t>WYDATKI</w:t>
      </w:r>
    </w:p>
    <w:p w:rsidR="00B3775C" w:rsidRPr="0071464B" w:rsidRDefault="00B3775C">
      <w:pPr>
        <w:rPr>
          <w:b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2"/>
        <w:gridCol w:w="1712"/>
        <w:gridCol w:w="1712"/>
        <w:gridCol w:w="4851"/>
        <w:gridCol w:w="1323"/>
        <w:gridCol w:w="2768"/>
      </w:tblGrid>
      <w:tr w:rsidR="00196276" w:rsidRPr="00A908A3" w:rsidTr="00196276">
        <w:trPr>
          <w:trHeight w:hRule="exact" w:val="333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196276" w:rsidRPr="00A908A3" w:rsidRDefault="00196276" w:rsidP="00C1436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A908A3">
              <w:rPr>
                <w:rFonts w:ascii="Arial" w:hAnsi="Arial" w:cs="Arial"/>
                <w:b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196276" w:rsidRPr="00A908A3" w:rsidRDefault="00196276" w:rsidP="00C1436D">
            <w:pPr>
              <w:spacing w:line="210" w:lineRule="auto"/>
              <w:jc w:val="center"/>
              <w:rPr>
                <w:sz w:val="18"/>
                <w:szCs w:val="18"/>
              </w:rPr>
            </w:pPr>
            <w:r w:rsidRPr="00A908A3">
              <w:rPr>
                <w:rFonts w:ascii="Arial" w:hAnsi="Arial" w:cs="Arial"/>
                <w:b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196276" w:rsidRPr="00196276" w:rsidRDefault="00196276" w:rsidP="00C1436D">
            <w:pPr>
              <w:spacing w:line="21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96276">
              <w:rPr>
                <w:rFonts w:ascii="Arial" w:hAnsi="Arial" w:cs="Arial"/>
                <w:b/>
                <w:sz w:val="18"/>
                <w:szCs w:val="18"/>
              </w:rPr>
              <w:t>§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196276" w:rsidRPr="00A908A3" w:rsidRDefault="00196276" w:rsidP="00C1436D">
            <w:pPr>
              <w:spacing w:line="21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Wyszczególnienie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</w:tcPr>
          <w:p w:rsidR="00196276" w:rsidRPr="00A908A3" w:rsidRDefault="00196276" w:rsidP="00C1436D">
            <w:pPr>
              <w:spacing w:line="21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Plan na 2026 rok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b/>
                <w:color w:val="000000"/>
                <w:sz w:val="16"/>
                <w:szCs w:val="16"/>
              </w:rPr>
              <w:t>750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b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b/>
                <w:color w:val="000000"/>
                <w:sz w:val="16"/>
                <w:szCs w:val="16"/>
              </w:rPr>
              <w:t>169 381,00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75011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Urzędy wojewódzkie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169 381,00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133 089,00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22 532,00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4120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3 260,00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5 000,00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5 500,00</w:t>
            </w:r>
          </w:p>
        </w:tc>
      </w:tr>
      <w:tr w:rsidR="00196276" w:rsidRPr="00A908A3" w:rsidTr="00196276">
        <w:trPr>
          <w:trHeight w:hRule="exact" w:val="436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b/>
                <w:color w:val="000000"/>
                <w:sz w:val="16"/>
                <w:szCs w:val="16"/>
              </w:rPr>
              <w:t>751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b/>
                <w:color w:val="000000"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b/>
                <w:color w:val="000000"/>
                <w:sz w:val="16"/>
                <w:szCs w:val="16"/>
              </w:rPr>
              <w:t>1 600,00</w:t>
            </w:r>
          </w:p>
        </w:tc>
      </w:tr>
      <w:tr w:rsidR="00196276" w:rsidRPr="00A908A3" w:rsidTr="00196276">
        <w:trPr>
          <w:trHeight w:hRule="exact" w:val="436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75101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Urzędy naczelnych organów władzy państwowej, kontroli i ochrony prawa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1 600,00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1 366,00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234,00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b/>
                <w:color w:val="000000"/>
                <w:sz w:val="16"/>
                <w:szCs w:val="16"/>
              </w:rPr>
              <w:t>852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b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b/>
                <w:color w:val="000000"/>
                <w:sz w:val="16"/>
                <w:szCs w:val="16"/>
              </w:rPr>
              <w:t>133 196,00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85219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Ośrodki pomocy społecznej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25 900,00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4170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25 900,00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85228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102 000,00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3020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Wydatki osobowe niezaliczone do wynagrodzeń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1 500,00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77 000,00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4040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Dodatkowe wynagrodzenie roczne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6 300,00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14 344,00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4440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2 856,00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85295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5 296,00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5 296,00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b/>
                <w:color w:val="000000"/>
                <w:sz w:val="16"/>
                <w:szCs w:val="16"/>
              </w:rPr>
              <w:t>855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b/>
                <w:color w:val="000000"/>
                <w:sz w:val="16"/>
                <w:szCs w:val="16"/>
              </w:rPr>
              <w:t>Rodzina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b/>
                <w:color w:val="000000"/>
                <w:sz w:val="16"/>
                <w:szCs w:val="16"/>
              </w:rPr>
              <w:t>2 248 200,00</w:t>
            </w:r>
          </w:p>
        </w:tc>
      </w:tr>
      <w:tr w:rsidR="00196276" w:rsidRPr="00A908A3" w:rsidTr="00196276">
        <w:trPr>
          <w:trHeight w:hRule="exact" w:val="622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85502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2 184 000,00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3110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Świadczenia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1 914 480,00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4010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36 000,00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4040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Dodatkowe wynagrodzenie roczne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3 000,00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210 716,00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4120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956,00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2 848,00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4360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3 000,00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4430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Różne opłaty i składki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4440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2 800,00</w:t>
            </w:r>
          </w:p>
        </w:tc>
      </w:tr>
      <w:tr w:rsidR="00196276" w:rsidRPr="00A908A3" w:rsidTr="00196276">
        <w:trPr>
          <w:trHeight w:hRule="exact" w:val="436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4700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Szkolenia pracowników niebędących członkami korpusu służby cywilnej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700,00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85503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Karta Dużej Rodziny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196276" w:rsidRPr="00A908A3" w:rsidTr="00196276">
        <w:trPr>
          <w:trHeight w:hRule="exact" w:val="622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85513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64 000,00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/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center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4130</w:t>
            </w:r>
          </w:p>
        </w:tc>
        <w:tc>
          <w:tcPr>
            <w:tcW w:w="219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Składki na ubezpieczenie zdrowotne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color w:val="000000"/>
                <w:sz w:val="16"/>
                <w:szCs w:val="16"/>
              </w:rPr>
              <w:t>64 000,00</w:t>
            </w:r>
          </w:p>
        </w:tc>
      </w:tr>
      <w:tr w:rsidR="00196276" w:rsidRPr="00A908A3" w:rsidTr="00196276">
        <w:trPr>
          <w:trHeight w:hRule="exact" w:val="244"/>
        </w:trPr>
        <w:tc>
          <w:tcPr>
            <w:tcW w:w="4017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spacing w:line="195" w:lineRule="auto"/>
              <w:jc w:val="right"/>
              <w:rPr>
                <w:sz w:val="16"/>
                <w:szCs w:val="16"/>
              </w:rPr>
            </w:pPr>
            <w:r w:rsidRPr="00A908A3">
              <w:rPr>
                <w:rFonts w:ascii="Arial" w:hAnsi="Arial" w:cs="Arial"/>
                <w:b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9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196276" w:rsidRPr="00196276" w:rsidRDefault="00196276" w:rsidP="00C1436D">
            <w:pPr>
              <w:spacing w:line="195" w:lineRule="auto"/>
              <w:jc w:val="right"/>
              <w:rPr>
                <w:b/>
                <w:sz w:val="16"/>
                <w:szCs w:val="16"/>
              </w:rPr>
            </w:pPr>
            <w:r w:rsidRPr="00196276">
              <w:rPr>
                <w:rFonts w:ascii="Arial" w:hAnsi="Arial" w:cs="Arial"/>
                <w:b/>
                <w:color w:val="000000"/>
                <w:sz w:val="16"/>
                <w:szCs w:val="16"/>
              </w:rPr>
              <w:t>2 552 377,00</w:t>
            </w:r>
          </w:p>
        </w:tc>
      </w:tr>
      <w:tr w:rsidR="00196276" w:rsidRPr="00A908A3" w:rsidTr="00196276">
        <w:trPr>
          <w:trHeight w:hRule="exact" w:val="2044"/>
        </w:trPr>
        <w:tc>
          <w:tcPr>
            <w:tcW w:w="608" w:type="pct"/>
          </w:tcPr>
          <w:p w:rsidR="00196276" w:rsidRPr="00A908A3" w:rsidRDefault="00196276" w:rsidP="00C1436D"/>
        </w:tc>
        <w:tc>
          <w:tcPr>
            <w:tcW w:w="608" w:type="pct"/>
          </w:tcPr>
          <w:p w:rsidR="00196276" w:rsidRPr="00A908A3" w:rsidRDefault="00196276" w:rsidP="00C1436D"/>
        </w:tc>
        <w:tc>
          <w:tcPr>
            <w:tcW w:w="608" w:type="pct"/>
          </w:tcPr>
          <w:p w:rsidR="00196276" w:rsidRPr="00A908A3" w:rsidRDefault="00196276" w:rsidP="00C1436D"/>
        </w:tc>
        <w:tc>
          <w:tcPr>
            <w:tcW w:w="1723" w:type="pct"/>
          </w:tcPr>
          <w:p w:rsidR="00196276" w:rsidRPr="00A908A3" w:rsidRDefault="00196276" w:rsidP="00C1436D"/>
        </w:tc>
        <w:tc>
          <w:tcPr>
            <w:tcW w:w="470" w:type="pct"/>
          </w:tcPr>
          <w:p w:rsidR="00196276" w:rsidRPr="00A908A3" w:rsidRDefault="00196276" w:rsidP="00C1436D"/>
        </w:tc>
        <w:tc>
          <w:tcPr>
            <w:tcW w:w="983" w:type="pct"/>
          </w:tcPr>
          <w:p w:rsidR="00196276" w:rsidRPr="00A908A3" w:rsidRDefault="00196276" w:rsidP="00C1436D"/>
        </w:tc>
      </w:tr>
      <w:tr w:rsidR="00196276" w:rsidRPr="00A908A3" w:rsidTr="00196276">
        <w:trPr>
          <w:trHeight w:hRule="exact" w:val="277"/>
        </w:trPr>
        <w:tc>
          <w:tcPr>
            <w:tcW w:w="608" w:type="pct"/>
          </w:tcPr>
          <w:p w:rsidR="00196276" w:rsidRPr="00A908A3" w:rsidRDefault="00196276" w:rsidP="00C1436D"/>
        </w:tc>
        <w:tc>
          <w:tcPr>
            <w:tcW w:w="608" w:type="pct"/>
          </w:tcPr>
          <w:p w:rsidR="00196276" w:rsidRPr="00A908A3" w:rsidRDefault="00196276" w:rsidP="00C1436D"/>
        </w:tc>
        <w:tc>
          <w:tcPr>
            <w:tcW w:w="608" w:type="pct"/>
          </w:tcPr>
          <w:p w:rsidR="00196276" w:rsidRPr="00A908A3" w:rsidRDefault="00196276" w:rsidP="00C1436D"/>
        </w:tc>
        <w:tc>
          <w:tcPr>
            <w:tcW w:w="1723" w:type="pct"/>
          </w:tcPr>
          <w:p w:rsidR="00196276" w:rsidRPr="00A908A3" w:rsidRDefault="00196276" w:rsidP="00C1436D"/>
        </w:tc>
        <w:tc>
          <w:tcPr>
            <w:tcW w:w="1453" w:type="pct"/>
            <w:gridSpan w:val="2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:rsidR="00196276" w:rsidRPr="00A908A3" w:rsidRDefault="00196276" w:rsidP="00C1436D">
            <w:pPr>
              <w:jc w:val="right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71464B" w:rsidRDefault="0071464B" w:rsidP="00295690"/>
    <w:sectPr w:rsidR="0071464B" w:rsidSect="00295690">
      <w:pgSz w:w="16838" w:h="11906" w:orient="landscape"/>
      <w:pgMar w:top="1077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E70" w:rsidRDefault="00371E70">
      <w:r>
        <w:separator/>
      </w:r>
    </w:p>
  </w:endnote>
  <w:endnote w:type="continuationSeparator" w:id="0">
    <w:p w:rsidR="00371E70" w:rsidRDefault="00371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E70" w:rsidRDefault="00371E70">
      <w:r>
        <w:separator/>
      </w:r>
    </w:p>
  </w:footnote>
  <w:footnote w:type="continuationSeparator" w:id="0">
    <w:p w:rsidR="00371E70" w:rsidRDefault="00371E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5A3A"/>
    <w:rsid w:val="000053E8"/>
    <w:rsid w:val="000439A6"/>
    <w:rsid w:val="00071E2E"/>
    <w:rsid w:val="00091990"/>
    <w:rsid w:val="000A553D"/>
    <w:rsid w:val="000B6B63"/>
    <w:rsid w:val="000C734E"/>
    <w:rsid w:val="0015675B"/>
    <w:rsid w:val="001828B0"/>
    <w:rsid w:val="00196276"/>
    <w:rsid w:val="0021751B"/>
    <w:rsid w:val="00217F16"/>
    <w:rsid w:val="0022628E"/>
    <w:rsid w:val="00235F7F"/>
    <w:rsid w:val="00272965"/>
    <w:rsid w:val="002832AF"/>
    <w:rsid w:val="00295690"/>
    <w:rsid w:val="00356130"/>
    <w:rsid w:val="00364DF4"/>
    <w:rsid w:val="00371E70"/>
    <w:rsid w:val="003B2CA7"/>
    <w:rsid w:val="003E169F"/>
    <w:rsid w:val="004106EB"/>
    <w:rsid w:val="004230F6"/>
    <w:rsid w:val="00473937"/>
    <w:rsid w:val="0048659F"/>
    <w:rsid w:val="00493EDF"/>
    <w:rsid w:val="004D1D93"/>
    <w:rsid w:val="004D3497"/>
    <w:rsid w:val="004D4701"/>
    <w:rsid w:val="0052270C"/>
    <w:rsid w:val="00524500"/>
    <w:rsid w:val="005A40E5"/>
    <w:rsid w:val="0060126B"/>
    <w:rsid w:val="00615475"/>
    <w:rsid w:val="00624C5C"/>
    <w:rsid w:val="00657D95"/>
    <w:rsid w:val="00683D65"/>
    <w:rsid w:val="00690805"/>
    <w:rsid w:val="006E32F3"/>
    <w:rsid w:val="006F2AA4"/>
    <w:rsid w:val="006F5C58"/>
    <w:rsid w:val="007072A3"/>
    <w:rsid w:val="0071464B"/>
    <w:rsid w:val="00762FEC"/>
    <w:rsid w:val="0079020E"/>
    <w:rsid w:val="007C21FC"/>
    <w:rsid w:val="007D0632"/>
    <w:rsid w:val="00822BAE"/>
    <w:rsid w:val="00844221"/>
    <w:rsid w:val="008471DB"/>
    <w:rsid w:val="0089748B"/>
    <w:rsid w:val="00981213"/>
    <w:rsid w:val="009A0906"/>
    <w:rsid w:val="009B719C"/>
    <w:rsid w:val="009D5F6B"/>
    <w:rsid w:val="009E2AC7"/>
    <w:rsid w:val="009F73FF"/>
    <w:rsid w:val="00A063D9"/>
    <w:rsid w:val="00A54990"/>
    <w:rsid w:val="00A6020C"/>
    <w:rsid w:val="00AD43EB"/>
    <w:rsid w:val="00AE7D73"/>
    <w:rsid w:val="00B01A62"/>
    <w:rsid w:val="00B0583D"/>
    <w:rsid w:val="00B320E8"/>
    <w:rsid w:val="00B3775C"/>
    <w:rsid w:val="00B60B78"/>
    <w:rsid w:val="00B67FB1"/>
    <w:rsid w:val="00B90A7D"/>
    <w:rsid w:val="00C36D56"/>
    <w:rsid w:val="00C5617C"/>
    <w:rsid w:val="00C61A73"/>
    <w:rsid w:val="00C65A3A"/>
    <w:rsid w:val="00C85E7F"/>
    <w:rsid w:val="00CC0AE7"/>
    <w:rsid w:val="00CE282F"/>
    <w:rsid w:val="00D57A1D"/>
    <w:rsid w:val="00DD31B6"/>
    <w:rsid w:val="00DE5DE2"/>
    <w:rsid w:val="00DF0164"/>
    <w:rsid w:val="00E56AA5"/>
    <w:rsid w:val="00E831C7"/>
    <w:rsid w:val="00EC3F83"/>
    <w:rsid w:val="00ED17E9"/>
    <w:rsid w:val="00F22DC9"/>
    <w:rsid w:val="00F405CE"/>
    <w:rsid w:val="00F67BB7"/>
    <w:rsid w:val="00FB3966"/>
    <w:rsid w:val="00FE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A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Wspczesny">
    <w:name w:val="Table Contemporary"/>
    <w:basedOn w:val="Standardowy"/>
    <w:rsid w:val="007D0632"/>
    <w:rPr>
      <w:sz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agwek">
    <w:name w:val="header"/>
    <w:basedOn w:val="Normalny"/>
    <w:rsid w:val="00762F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2FEC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qFormat/>
    <w:rsid w:val="003B2C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ytkownik\Desktop\ela_le&#347;niewska-ga&#322;a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ela_leśniewska-gałat</Template>
  <TotalTime>82</TotalTime>
  <Pages>4</Pages>
  <Words>755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UGU</Company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skarbnik </cp:lastModifiedBy>
  <cp:revision>29</cp:revision>
  <dcterms:created xsi:type="dcterms:W3CDTF">2015-11-05T14:06:00Z</dcterms:created>
  <dcterms:modified xsi:type="dcterms:W3CDTF">2026-01-05T22:41:00Z</dcterms:modified>
</cp:coreProperties>
</file>